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21058E">
        <w:tc>
          <w:tcPr>
            <w:tcW w:w="2500" w:type="pct"/>
            <w:shd w:val="clear" w:color="auto" w:fill="B432B4"/>
            <w:vAlign w:val="center"/>
          </w:tcPr>
          <w:p w14:paraId="1D943BD5" w14:textId="0D366EB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5AC816B2" w14:textId="6A9B8BDB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2022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57E56E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6537B6E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68AFBAA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794B93FF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659A2D1E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0D2DE84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3CF0B343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69A2754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78B7239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54D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31B5152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B54D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B54D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7EC1090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B54D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B54D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25A5468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B54D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B54D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24D13DE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="00BB54D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="00BB54D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0391D4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1F535A5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2E4D0ED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769701E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0298070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71300B6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3965D48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4601F18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2F8E168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7C198B7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6F3EA7B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3924478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62CB8CE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58832E7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58E05D7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73158AB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3DA4B76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35D7D92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3E42FCC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4712703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1B3935E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1C0F8C1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4148DDA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0307AE6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0A97AB8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4746D0B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567FFB7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7853F52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21BE137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7507A79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23FA57D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21058E">
        <w:tc>
          <w:tcPr>
            <w:tcW w:w="2500" w:type="pct"/>
            <w:shd w:val="clear" w:color="auto" w:fill="465AC8"/>
            <w:vAlign w:val="center"/>
          </w:tcPr>
          <w:p w14:paraId="6AE3BB0C" w14:textId="0EF07046" w:rsidR="00ED5F48" w:rsidRPr="0021058E" w:rsidRDefault="00840856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DÉCEMBRE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3D8BA562" w14:textId="30791698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2022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1C608AFC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1D5D98BB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4B89B19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4F41EAC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4947AE4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312561D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2D33B68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72D5F01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7C17943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3F9294D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6AC19B8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298981F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08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407D597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54D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1F9ACCE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0F75756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61DCCE1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15DEF67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2A48279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6FFF8C0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3F78398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7358CB5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04238A2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2E65905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32292E1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13EFD7A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33E678A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30AA75D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03056E5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2ECA733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125D360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5DBF1D6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02A3665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331CB0B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15D653F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242B360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73AA41C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5E3DD3E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255542C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39B2467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5772E98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67F30DA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510AD72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B54D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B54D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742018F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31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68935EB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7AA530F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532F894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3F6571" w:rsidRPr="00E97684" w14:paraId="3ACAA3D8" w14:textId="77777777" w:rsidTr="002967F0">
        <w:tc>
          <w:tcPr>
            <w:tcW w:w="2500" w:type="pct"/>
            <w:shd w:val="clear" w:color="auto" w:fill="3282DC"/>
            <w:vAlign w:val="center"/>
          </w:tcPr>
          <w:p w14:paraId="1081EA2A" w14:textId="77777777" w:rsidR="003F6571" w:rsidRPr="00921811" w:rsidRDefault="003F6571" w:rsidP="002967F0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JANVIER</w:t>
            </w:r>
          </w:p>
        </w:tc>
        <w:tc>
          <w:tcPr>
            <w:tcW w:w="2500" w:type="pct"/>
            <w:shd w:val="clear" w:color="auto" w:fill="3282DC"/>
            <w:vAlign w:val="center"/>
          </w:tcPr>
          <w:p w14:paraId="63010FDE" w14:textId="77777777" w:rsidR="003F6571" w:rsidRPr="00921811" w:rsidRDefault="003F6571" w:rsidP="002967F0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2023</w: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0AFC7A67" w14:textId="77777777" w:rsidR="003F6571" w:rsidRPr="00642A90" w:rsidRDefault="003F6571" w:rsidP="003F6571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3F6571" w:rsidRPr="00E97684" w14:paraId="0A72FAD8" w14:textId="77777777" w:rsidTr="002967F0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2F0683C" w14:textId="77777777" w:rsidR="003F6571" w:rsidRPr="0021058E" w:rsidRDefault="003F6571" w:rsidP="002967F0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BDB7CB9" w14:textId="77777777" w:rsidR="003F6571" w:rsidRPr="0021058E" w:rsidRDefault="003F6571" w:rsidP="002967F0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E4C7E28" w14:textId="77777777" w:rsidR="003F6571" w:rsidRPr="0021058E" w:rsidRDefault="003F6571" w:rsidP="002967F0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79079CD" w14:textId="77777777" w:rsidR="003F6571" w:rsidRPr="0021058E" w:rsidRDefault="003F6571" w:rsidP="002967F0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C9DB34B" w14:textId="77777777" w:rsidR="003F6571" w:rsidRPr="0021058E" w:rsidRDefault="003F6571" w:rsidP="002967F0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8F42DF8" w14:textId="77777777" w:rsidR="003F6571" w:rsidRPr="0081026A" w:rsidRDefault="003F6571" w:rsidP="002967F0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A946852" w14:textId="77777777" w:rsidR="003F6571" w:rsidRPr="0081026A" w:rsidRDefault="003F6571" w:rsidP="002967F0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DI</w:t>
            </w:r>
          </w:p>
        </w:tc>
      </w:tr>
      <w:tr w:rsidR="003F6571" w:rsidRPr="00E97684" w14:paraId="36367DEF" w14:textId="77777777" w:rsidTr="002967F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80DD6E7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6317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B836E8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1F3C0D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4F6310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983A53" w14:textId="77777777" w:rsidR="003F6571" w:rsidRPr="0081026A" w:rsidRDefault="003F6571" w:rsidP="002967F0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B026701" w14:textId="77777777" w:rsidR="003F6571" w:rsidRPr="0081026A" w:rsidRDefault="003F6571" w:rsidP="002967F0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3F6571" w:rsidRPr="00E97684" w14:paraId="4FD0C9CA" w14:textId="77777777" w:rsidTr="002967F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38A1B3B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43855E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60464E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1761267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ACBAD5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8846D0" w14:textId="77777777" w:rsidR="003F6571" w:rsidRPr="0081026A" w:rsidRDefault="003F6571" w:rsidP="002967F0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1114D57" w14:textId="77777777" w:rsidR="003F6571" w:rsidRPr="0081026A" w:rsidRDefault="003F6571" w:rsidP="002967F0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3F6571" w:rsidRPr="00E97684" w14:paraId="1D7B53BA" w14:textId="77777777" w:rsidTr="002967F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7DA2A4B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9545E8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A793C6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DCD923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82F51E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028533" w14:textId="77777777" w:rsidR="003F6571" w:rsidRPr="0081026A" w:rsidRDefault="003F6571" w:rsidP="002967F0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CBCAE65" w14:textId="77777777" w:rsidR="003F6571" w:rsidRPr="0081026A" w:rsidRDefault="003F6571" w:rsidP="002967F0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3F6571" w:rsidRPr="00E97684" w14:paraId="33514E3E" w14:textId="77777777" w:rsidTr="002967F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47C3F0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349EF6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C315DD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2A989A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2D1333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4681C3" w14:textId="77777777" w:rsidR="003F6571" w:rsidRPr="0081026A" w:rsidRDefault="003F6571" w:rsidP="002967F0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FED07CF" w14:textId="77777777" w:rsidR="003F6571" w:rsidRPr="0081026A" w:rsidRDefault="003F6571" w:rsidP="002967F0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3F6571" w:rsidRPr="00E97684" w14:paraId="2A8FDDB8" w14:textId="77777777" w:rsidTr="002967F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1336349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74BB4A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41E293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DC8F6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3381F9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0E09EC" w14:textId="77777777" w:rsidR="003F6571" w:rsidRPr="0081026A" w:rsidRDefault="003F6571" w:rsidP="002967F0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069F5BC2" w14:textId="77777777" w:rsidR="003F6571" w:rsidRPr="0081026A" w:rsidRDefault="003F6571" w:rsidP="002967F0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3F6571" w:rsidRPr="00E97684" w14:paraId="11B3606A" w14:textId="77777777" w:rsidTr="002967F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C39B72E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549A8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57AC3E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7783E4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0B929B" w14:textId="77777777" w:rsidR="003F6571" w:rsidRPr="00E97684" w:rsidRDefault="003F6571" w:rsidP="002967F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03FED3" w14:textId="77777777" w:rsidR="003F6571" w:rsidRPr="0081026A" w:rsidRDefault="003F6571" w:rsidP="002967F0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953DF89" w14:textId="77777777" w:rsidR="003F6571" w:rsidRPr="0081026A" w:rsidRDefault="003F6571" w:rsidP="002967F0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</w:p>
        </w:tc>
      </w:tr>
      <w:bookmarkEnd w:id="0"/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3A6B99" w14:textId="77777777" w:rsidR="001C749B" w:rsidRDefault="001C749B">
      <w:pPr>
        <w:spacing w:after="0"/>
      </w:pPr>
      <w:r>
        <w:separator/>
      </w:r>
    </w:p>
  </w:endnote>
  <w:endnote w:type="continuationSeparator" w:id="0">
    <w:p w14:paraId="4D8A13B5" w14:textId="77777777" w:rsidR="001C749B" w:rsidRDefault="001C749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B28E80" w14:textId="77777777" w:rsidR="001C749B" w:rsidRDefault="001C749B">
      <w:pPr>
        <w:spacing w:after="0"/>
      </w:pPr>
      <w:r>
        <w:separator/>
      </w:r>
    </w:p>
  </w:footnote>
  <w:footnote w:type="continuationSeparator" w:id="0">
    <w:p w14:paraId="0FA77E53" w14:textId="77777777" w:rsidR="001C749B" w:rsidRDefault="001C749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B01F9"/>
    <w:rsid w:val="001C41F9"/>
    <w:rsid w:val="001C749B"/>
    <w:rsid w:val="0021058E"/>
    <w:rsid w:val="00285C1D"/>
    <w:rsid w:val="002D7C5A"/>
    <w:rsid w:val="003327F5"/>
    <w:rsid w:val="00340CAF"/>
    <w:rsid w:val="003C0D41"/>
    <w:rsid w:val="003E085C"/>
    <w:rsid w:val="003E7817"/>
    <w:rsid w:val="003E7B3A"/>
    <w:rsid w:val="003F6571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3455B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40856"/>
    <w:rsid w:val="008B120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F7CBF"/>
    <w:rsid w:val="00B3658B"/>
    <w:rsid w:val="00B37C7E"/>
    <w:rsid w:val="00B65B09"/>
    <w:rsid w:val="00B85583"/>
    <w:rsid w:val="00B9476B"/>
    <w:rsid w:val="00BB54DD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E14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2021-12-06T09:14:00Z</dcterms:created>
  <dcterms:modified xsi:type="dcterms:W3CDTF">2021-12-06T09:14:00Z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