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7EEC277B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962BC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707F0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7F915A9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140A79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18746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B784F8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98123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EACF87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A3468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2D7ED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3A9E8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6E232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49A879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0772CD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AF59D8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DF016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DDB0A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920AAC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FCEB2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8D3F2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0D5119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CF3289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9C2FE1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270C9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C2A7C6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734996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1BB0B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33B4D34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02E334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3C65D3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870F3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D91DE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15F9F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CB545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08C65A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06E547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3DB9C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62936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7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1EE93AA3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D5ABAB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DC67A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C82CC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B35D89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A3F14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E7EBAA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096AF5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7D2EE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8397BB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F6781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6463A3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641E6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6C989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545BCA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8CEEF1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6AE56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79FDA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E191F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DD5E6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DBCE43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C16A92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D8764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83440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4B6DE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92F21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540100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7F609D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9C57A5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9063C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C1D38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10EE1E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587BCB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13269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4F3895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37E05A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E035A8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BD905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00379FE6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CEF0F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95511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30221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75A40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4E9B32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441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63A5D74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09783A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3D9215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31972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DB218C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BE7D75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D26FE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047228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331613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323DD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745DE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5F521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DE77E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877BE1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AFC9CC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B41EF0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B76DE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83450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250BD8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405F09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4A728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34897C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28B5E95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EFC7A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6D558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3719C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4BCE5C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F6437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ED57DF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1D13D5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BFB968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51E16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21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12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p w14:paraId="50D5D5A5" w14:textId="77777777" w:rsidR="00ED5F48" w:rsidRPr="00EE0E18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EE0E1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B6F9A" w14:textId="77777777" w:rsidR="00347B3C" w:rsidRDefault="00347B3C">
      <w:pPr>
        <w:spacing w:after="0"/>
      </w:pPr>
      <w:r>
        <w:separator/>
      </w:r>
    </w:p>
  </w:endnote>
  <w:endnote w:type="continuationSeparator" w:id="0">
    <w:p w14:paraId="2EF3F9B0" w14:textId="77777777" w:rsidR="00347B3C" w:rsidRDefault="00347B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CE900" w14:textId="77777777" w:rsidR="00347B3C" w:rsidRDefault="00347B3C">
      <w:pPr>
        <w:spacing w:after="0"/>
      </w:pPr>
      <w:r>
        <w:separator/>
      </w:r>
    </w:p>
  </w:footnote>
  <w:footnote w:type="continuationSeparator" w:id="0">
    <w:p w14:paraId="7BDF2C28" w14:textId="77777777" w:rsidR="00347B3C" w:rsidRDefault="00347B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3E1B"/>
    <w:rsid w:val="001C41F9"/>
    <w:rsid w:val="0021058E"/>
    <w:rsid w:val="00285C1D"/>
    <w:rsid w:val="002D7C5A"/>
    <w:rsid w:val="003327F5"/>
    <w:rsid w:val="00340CAF"/>
    <w:rsid w:val="00347B3C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44C41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81232"/>
    <w:rsid w:val="00996E56"/>
    <w:rsid w:val="00997268"/>
    <w:rsid w:val="00A12667"/>
    <w:rsid w:val="00A14581"/>
    <w:rsid w:val="00A20E4C"/>
    <w:rsid w:val="00A467B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1E8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0E18"/>
    <w:rsid w:val="00F91390"/>
    <w:rsid w:val="00F93E3B"/>
    <w:rsid w:val="00FB021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2021-12-06T06:02:00Z</dcterms:created>
  <dcterms:modified xsi:type="dcterms:W3CDTF">2021-12-06T06:02:00Z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