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5233"/>
        <w:gridCol w:w="5233"/>
      </w:tblGrid>
      <w:tr w:rsidR="00BF49DC" w:rsidRPr="00E97684" w14:paraId="67049D07" w14:textId="77777777" w:rsidTr="0021058E">
        <w:tc>
          <w:tcPr>
            <w:tcW w:w="2500" w:type="pct"/>
            <w:shd w:val="clear" w:color="auto" w:fill="3282DC"/>
            <w:vAlign w:val="center"/>
          </w:tcPr>
          <w:p w14:paraId="221F35BB" w14:textId="51E06F84" w:rsidR="00BF49DC" w:rsidRPr="00921811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921811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JANVIER</w:t>
            </w:r>
          </w:p>
        </w:tc>
        <w:tc>
          <w:tcPr>
            <w:tcW w:w="2500" w:type="pct"/>
            <w:shd w:val="clear" w:color="auto" w:fill="3282DC"/>
            <w:vAlign w:val="center"/>
          </w:tcPr>
          <w:p w14:paraId="225D0E91" w14:textId="5F2AC11E" w:rsidR="00BF49DC" w:rsidRPr="00921811" w:rsidRDefault="006B6899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921811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921811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921811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2024</w:t>
            </w:r>
            <w:r w:rsidRPr="00921811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1BF397A1" w14:textId="3B4883A9" w:rsidR="00BF49DC" w:rsidRPr="00642A90" w:rsidRDefault="00BF49DC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  <w:bookmarkStart w:id="0" w:name="_Hlk38821049"/>
    </w:p>
    <w:tbl>
      <w:tblPr>
        <w:tblStyle w:val="CalendarTable"/>
        <w:tblW w:w="4992" w:type="pct"/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485"/>
        <w:gridCol w:w="1501"/>
        <w:gridCol w:w="1500"/>
        <w:gridCol w:w="1500"/>
        <w:gridCol w:w="1500"/>
        <w:gridCol w:w="1500"/>
        <w:gridCol w:w="1463"/>
      </w:tblGrid>
      <w:tr w:rsidR="00BF49DC" w:rsidRPr="00E97684" w14:paraId="726CE1BC" w14:textId="77777777" w:rsidTr="0081026A">
        <w:trPr>
          <w:trHeight w:val="567"/>
        </w:trPr>
        <w:tc>
          <w:tcPr>
            <w:tcW w:w="710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B0CCD02" w14:textId="6A90EBE4" w:rsidR="00BF49DC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521B78A" w14:textId="13B05F37" w:rsidR="00BF49DC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98B2609" w14:textId="3F3ADCFE" w:rsidR="00BF49DC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A3F1F9B" w14:textId="6869DD48" w:rsidR="00BF49DC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2AC4C35" w14:textId="2A2647B5" w:rsidR="00BF49DC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6F4715B" w14:textId="115DF4A0" w:rsidR="00BF49DC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3282DC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1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AADA3AB" w14:textId="4B160202" w:rsidR="00BF49DC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3282DC"/>
                <w:sz w:val="32"/>
                <w:szCs w:val="32"/>
                <w:lang w:bidi="ru-RU"/>
              </w:rPr>
              <w:t>DI</w:t>
            </w:r>
          </w:p>
        </w:tc>
      </w:tr>
      <w:tr w:rsidR="00BF49DC" w:rsidRPr="00E97684" w14:paraId="6EAC1785" w14:textId="77777777" w:rsidTr="0081026A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61CEAFF" w14:textId="6FFAB9FF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E7022A9" w14:textId="658399ED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EE880F" w14:textId="677716E1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E6790C" w14:textId="7699B1D1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BE93C9" w14:textId="7B45ABAD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383201" w14:textId="5852C882" w:rsidR="00BF49DC" w:rsidRPr="0081026A" w:rsidRDefault="00BF49DC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понедельник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"" </w:instrText>
            </w:r>
            <w:r w:rsidR="00A2341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="00A2341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t>6</w: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47E31BBE" w14:textId="0C9CAEFF" w:rsidR="00BF49DC" w:rsidRPr="0081026A" w:rsidRDefault="00BF49DC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понедельник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t>7</w: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3C2DA741" w14:textId="77777777" w:rsidTr="0081026A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B0F3ECD" w14:textId="71EBFD03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E9377B" w14:textId="5D4D78EC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0250EF" w14:textId="21D40E34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E7C65B" w14:textId="0D158EB3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14954" w14:textId="79DFDE7D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57052B" w14:textId="414A218C" w:rsidR="00BF49DC" w:rsidRPr="0081026A" w:rsidRDefault="00BF49DC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t>13</w: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5E6DFA71" w14:textId="1ACD96EE" w:rsidR="00BF49DC" w:rsidRPr="0081026A" w:rsidRDefault="00BF49DC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t>14</w: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6A8DAA74" w14:textId="77777777" w:rsidTr="0081026A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3E763929" w14:textId="6B0C0611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87BBDD9" w14:textId="2348A581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2F1383" w14:textId="2B8A44F4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0C4EBA" w14:textId="5195063A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34E9A5" w14:textId="31421C14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F44200" w14:textId="265B13FD" w:rsidR="00BF49DC" w:rsidRPr="0081026A" w:rsidRDefault="00BF49DC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t>20</w: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3394B26C" w14:textId="08249254" w:rsidR="00BF49DC" w:rsidRPr="0081026A" w:rsidRDefault="00BF49DC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t>21</w: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1D2030A0" w14:textId="77777777" w:rsidTr="0081026A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7D12072" w14:textId="082EB823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D69C5E" w14:textId="4D2E09EC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0398BA8" w14:textId="6EE038FD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AF66C6" w14:textId="67FE4351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06A35B" w14:textId="094A6766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B5A357" w14:textId="2C4993AD" w:rsidR="00BF49DC" w:rsidRPr="0081026A" w:rsidRDefault="00BF49DC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t>27</w: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2E480CCF" w14:textId="7D822F64" w:rsidR="00BF49DC" w:rsidRPr="0081026A" w:rsidRDefault="00BF49DC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t>28</w: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0A8EB60A" w14:textId="77777777" w:rsidTr="0081026A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76F63247" w14:textId="489D01BF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F3CAEC" w14:textId="20AA1864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BCA6C2" w14:textId="2C17E22E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565751" w14:textId="5A18DCF6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607533" w14:textId="2F5D101B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7CF6E7" w14:textId="64354135" w:rsidR="00BF49DC" w:rsidRPr="0081026A" w:rsidRDefault="00BF49DC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27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7718B96E" w14:textId="05004DAD" w:rsidR="00BF49DC" w:rsidRPr="0081026A" w:rsidRDefault="00BF49DC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5CCC9C47" w14:textId="77777777" w:rsidTr="0081026A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1FEA4187" w14:textId="20DC9EC4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08BBE" w14:textId="21D8B20A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5DDE99" w14:textId="77777777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1870D" w14:textId="77777777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16ADAD" w14:textId="77777777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11A947" w14:textId="77777777" w:rsidR="00BF49DC" w:rsidRPr="0081026A" w:rsidRDefault="00BF49DC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2197EF86" w14:textId="77777777" w:rsidR="00BF49DC" w:rsidRPr="0081026A" w:rsidRDefault="00BF49DC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6B6899" w:rsidRPr="00E97684" w14:paraId="006BD6C0" w14:textId="77777777" w:rsidTr="00921811">
        <w:tc>
          <w:tcPr>
            <w:tcW w:w="2500" w:type="pct"/>
            <w:shd w:val="clear" w:color="auto" w:fill="32B4DC"/>
            <w:vAlign w:val="center"/>
          </w:tcPr>
          <w:bookmarkEnd w:id="0"/>
          <w:p w14:paraId="19962AF0" w14:textId="1DD8D619" w:rsidR="006B6899" w:rsidRPr="00921811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921811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FEVRIER</w:t>
            </w:r>
          </w:p>
        </w:tc>
        <w:tc>
          <w:tcPr>
            <w:tcW w:w="2500" w:type="pct"/>
            <w:shd w:val="clear" w:color="auto" w:fill="32B4DC"/>
            <w:vAlign w:val="center"/>
          </w:tcPr>
          <w:p w14:paraId="30F9F655" w14:textId="53D49256" w:rsidR="006B6899" w:rsidRPr="00921811" w:rsidRDefault="006B6899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921811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921811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921811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2024</w:t>
            </w:r>
            <w:r w:rsidRPr="00921811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609632D" w14:textId="71E92072" w:rsidR="006B6899" w:rsidRPr="00642A90" w:rsidRDefault="006B6899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1"/>
        <w:gridCol w:w="1497"/>
        <w:gridCol w:w="1500"/>
        <w:gridCol w:w="1500"/>
        <w:gridCol w:w="1500"/>
        <w:gridCol w:w="1500"/>
        <w:gridCol w:w="1471"/>
      </w:tblGrid>
      <w:tr w:rsidR="006B6899" w:rsidRPr="00E97684" w14:paraId="2A9965BE" w14:textId="77777777" w:rsidTr="0081026A">
        <w:trPr>
          <w:trHeight w:val="567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512E7E2D" w14:textId="7914F148" w:rsidR="006B6899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7FAB7376" w14:textId="019F0B0B" w:rsidR="006B6899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F798461" w14:textId="19245683" w:rsidR="006B6899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3D869A9" w14:textId="33F5A00D" w:rsidR="006B6899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05A4BF1" w14:textId="650C9FAA" w:rsidR="006B6899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3202455" w14:textId="2403754B" w:rsidR="006B6899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32B4DC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631EAB2A" w14:textId="6DD3A7EC" w:rsidR="006B6899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32B4DC"/>
                <w:sz w:val="32"/>
                <w:szCs w:val="32"/>
                <w:lang w:bidi="ru-RU"/>
              </w:rPr>
              <w:t>DI</w:t>
            </w:r>
          </w:p>
        </w:tc>
      </w:tr>
      <w:tr w:rsidR="006B6899" w:rsidRPr="00E97684" w14:paraId="78897B1C" w14:textId="77777777" w:rsidTr="0081026A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9E0EAAF" w14:textId="0FDE528C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98326A" w14:textId="2E0A846F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D2C321" w14:textId="09EDF4E9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94B2CA" w14:textId="15D85D25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9BB523" w14:textId="53FB09DC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81040B" w14:textId="7C42F3CE" w:rsidR="006B6899" w:rsidRPr="0081026A" w:rsidRDefault="006B6899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четверг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t>3</w: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884C514" w14:textId="11B48DF4" w:rsidR="006B6899" w:rsidRPr="0081026A" w:rsidRDefault="006B6899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четверг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t>4</w: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48619F73" w14:textId="77777777" w:rsidTr="0081026A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D44E21F" w14:textId="354BF2A5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3B054" w14:textId="01F16A39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06407" w14:textId="70D07C9E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A2E64" w14:textId="69657D17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D2A7F8" w14:textId="50873F90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828F76" w14:textId="27F812B4" w:rsidR="006B6899" w:rsidRPr="0081026A" w:rsidRDefault="006B6899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t>10</w: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CC68ED0" w14:textId="54600F97" w:rsidR="006B6899" w:rsidRPr="0081026A" w:rsidRDefault="006B6899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t>11</w: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7F359005" w14:textId="77777777" w:rsidTr="0081026A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42EC91B" w14:textId="196E7744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E5F1D7" w14:textId="28D2A25D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7BA790" w14:textId="59ED8B97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D80CDD" w14:textId="6CF71FEF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72540D" w14:textId="5B022A91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0F416D" w14:textId="7C9F74A6" w:rsidR="006B6899" w:rsidRPr="0081026A" w:rsidRDefault="006B6899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t>17</w: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74DD01B" w14:textId="3235A0CA" w:rsidR="006B6899" w:rsidRPr="0081026A" w:rsidRDefault="006B6899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t>18</w: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508437E3" w14:textId="77777777" w:rsidTr="0081026A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4E30587" w14:textId="41413A26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457F3AB" w14:textId="5CD725BD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2BC8FA" w14:textId="6F831F02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CA0134" w14:textId="64F57146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9CEE53" w14:textId="36BA61E5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6FB619" w14:textId="6D29A534" w:rsidR="006B6899" w:rsidRPr="0081026A" w:rsidRDefault="006B6899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t>24</w: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A9D605" w14:textId="167D5F78" w:rsidR="006B6899" w:rsidRPr="0081026A" w:rsidRDefault="006B6899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t>25</w: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7B2D4DB4" w14:textId="77777777" w:rsidTr="0081026A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60D089" w14:textId="60F42188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C2D0623" w14:textId="2BD0ECFD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515BFB" w14:textId="457108B6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2A246" w14:textId="30EA1F4E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581518" w14:textId="0AD01565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62D2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2E265E" w14:textId="1929D2B9" w:rsidR="006B6899" w:rsidRPr="0081026A" w:rsidRDefault="006B6899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062D21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062D21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062D21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062D21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C82A629" w14:textId="7FBC664E" w:rsidR="006B6899" w:rsidRPr="0081026A" w:rsidRDefault="006B6899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062D21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062D21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476F1256" w14:textId="77777777" w:rsidTr="0081026A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140AF84A" w14:textId="6961962A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3E3F924" w14:textId="4FEB6CB6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b/>
                <w:noProof/>
                <w:color w:val="auto"/>
                <w:sz w:val="40"/>
                <w:szCs w:val="40"/>
                <w:lang w:bidi="ru-RU"/>
              </w:rPr>
              <w:instrText>!A12 Is Not In Table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D98DC7" w14:textId="77777777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20F1DF" w14:textId="77777777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EBC50A" w14:textId="77777777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F2DFFB" w14:textId="77777777" w:rsidR="006B6899" w:rsidRPr="0081026A" w:rsidRDefault="006B6899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18787BD" w14:textId="77777777" w:rsidR="006B6899" w:rsidRPr="0081026A" w:rsidRDefault="006B6899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784B55A0" w14:textId="77777777" w:rsidTr="00921811">
        <w:tc>
          <w:tcPr>
            <w:tcW w:w="2500" w:type="pct"/>
            <w:shd w:val="clear" w:color="auto" w:fill="28BE1E"/>
            <w:vAlign w:val="center"/>
          </w:tcPr>
          <w:p w14:paraId="37FAAA50" w14:textId="10488F7F" w:rsidR="00ED5F48" w:rsidRPr="00921811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921811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MARS</w:t>
            </w:r>
          </w:p>
        </w:tc>
        <w:tc>
          <w:tcPr>
            <w:tcW w:w="2500" w:type="pct"/>
            <w:shd w:val="clear" w:color="auto" w:fill="28BE1E"/>
            <w:vAlign w:val="center"/>
          </w:tcPr>
          <w:p w14:paraId="26647E3B" w14:textId="5956D6B3" w:rsidR="00ED5F48" w:rsidRPr="00921811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921811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921811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921811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2024</w:t>
            </w:r>
            <w:r w:rsidRPr="00921811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EBF7E" w14:textId="29E5ADCC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3"/>
        <w:gridCol w:w="1497"/>
        <w:gridCol w:w="1500"/>
        <w:gridCol w:w="1500"/>
        <w:gridCol w:w="1500"/>
        <w:gridCol w:w="1500"/>
        <w:gridCol w:w="1469"/>
      </w:tblGrid>
      <w:tr w:rsidR="00ED5F48" w:rsidRPr="00E97684" w14:paraId="560D596D" w14:textId="77777777" w:rsidTr="00226DD6">
        <w:trPr>
          <w:trHeight w:val="567"/>
        </w:trPr>
        <w:tc>
          <w:tcPr>
            <w:tcW w:w="709" w:type="pct"/>
            <w:shd w:val="clear" w:color="auto" w:fill="F2F2F2" w:themeFill="background1" w:themeFillShade="F2"/>
            <w:vAlign w:val="center"/>
          </w:tcPr>
          <w:p w14:paraId="44C5013E" w14:textId="4FF9C31A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4CD7167" w14:textId="76A0EA98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8845A00" w14:textId="7E8B782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87DAD2F" w14:textId="21A32612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869AF3A" w14:textId="761D2A2B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742508" w14:textId="23B74829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28BE1E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17BD5908" w14:textId="3CD395EC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28BE1E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630DC1FC" w14:textId="77777777" w:rsidTr="00226DD6">
        <w:trPr>
          <w:trHeight w:val="56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592C9C6A" w14:textId="7411691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7964FA" w14:textId="3DBC848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395D4" w14:textId="6CC79C3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33792AC" w14:textId="26D0696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02B436" w14:textId="0E429DA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C872C2" w14:textId="7799B4A5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пятница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t>2</w: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4E7289B" w14:textId="700DCCC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пятница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t>3</w: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E722F99" w14:textId="77777777" w:rsidTr="00226DD6">
        <w:trPr>
          <w:trHeight w:val="56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21D7CE2B" w14:textId="1966BA1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0D177E" w14:textId="0657126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4B2EBD" w14:textId="487B2DB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4CED24" w14:textId="4297064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247CF" w14:textId="5579363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F99FDA" w14:textId="4FFC241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t>9</w: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6B7624E4" w14:textId="2D273511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t>10</w: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B29EB07" w14:textId="77777777" w:rsidTr="00226DD6">
        <w:trPr>
          <w:trHeight w:val="56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6D98C24B" w14:textId="2846068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629C8D" w14:textId="4AF2D4E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C96E1" w14:textId="7669529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D4FE6B" w14:textId="234853A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31300D" w14:textId="1947A50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0D531D" w14:textId="60DD9A5F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t>16</w: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4B3A6B0F" w14:textId="0BC209E2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t>17</w: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3061927" w14:textId="77777777" w:rsidTr="00226DD6">
        <w:trPr>
          <w:trHeight w:val="56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322A3772" w14:textId="17C57B1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9DEA55" w14:textId="3333B02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337127" w14:textId="526D005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88E0CD" w14:textId="76689C2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24E739" w14:textId="5D3C5B9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C74BE0" w14:textId="4C053458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t>23</w: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DB6A5DD" w14:textId="230C7FE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t>24</w: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EFD4BD9" w14:textId="77777777" w:rsidTr="00226DD6">
        <w:trPr>
          <w:trHeight w:val="56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7BFFCF65" w14:textId="129E2C8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C45AEB" w14:textId="07ECF02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E09B59" w14:textId="7B9C98B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B48518" w14:textId="29A1706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62A271" w14:textId="6AF881A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FE8FC8" w14:textId="0771EF8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"" </w:instrText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t>30</w: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BDED77A" w14:textId="7ACDE66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t>31</w: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3597095" w14:textId="77777777" w:rsidTr="00226DD6">
        <w:trPr>
          <w:trHeight w:val="56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4653864B" w14:textId="573E127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62D2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53C982" w14:textId="49B2D96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62D2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62D2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62D2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62D2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664708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BFF0B3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81C0FE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D5B26D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32AFDD9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21058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63AEA5" w14:textId="77777777" w:rsidR="00AE3D60" w:rsidRDefault="00AE3D60">
      <w:pPr>
        <w:spacing w:after="0"/>
      </w:pPr>
      <w:r>
        <w:separator/>
      </w:r>
    </w:p>
  </w:endnote>
  <w:endnote w:type="continuationSeparator" w:id="0">
    <w:p w14:paraId="6EDB49A3" w14:textId="77777777" w:rsidR="00AE3D60" w:rsidRDefault="00AE3D6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16EB22" w14:textId="77777777" w:rsidR="00AE3D60" w:rsidRDefault="00AE3D60">
      <w:pPr>
        <w:spacing w:after="0"/>
      </w:pPr>
      <w:r>
        <w:separator/>
      </w:r>
    </w:p>
  </w:footnote>
  <w:footnote w:type="continuationSeparator" w:id="0">
    <w:p w14:paraId="522D8906" w14:textId="77777777" w:rsidR="00AE3D60" w:rsidRDefault="00AE3D6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62D21"/>
    <w:rsid w:val="00071356"/>
    <w:rsid w:val="00097A25"/>
    <w:rsid w:val="000A5A57"/>
    <w:rsid w:val="001274F3"/>
    <w:rsid w:val="00151CCE"/>
    <w:rsid w:val="001B01F9"/>
    <w:rsid w:val="001C41F9"/>
    <w:rsid w:val="002039C2"/>
    <w:rsid w:val="0021058E"/>
    <w:rsid w:val="00226DD6"/>
    <w:rsid w:val="00285C1D"/>
    <w:rsid w:val="002D7C5A"/>
    <w:rsid w:val="003327F5"/>
    <w:rsid w:val="00340CAF"/>
    <w:rsid w:val="003C0D41"/>
    <w:rsid w:val="003E085C"/>
    <w:rsid w:val="003E7817"/>
    <w:rsid w:val="003E7B3A"/>
    <w:rsid w:val="00416364"/>
    <w:rsid w:val="00431B29"/>
    <w:rsid w:val="00440416"/>
    <w:rsid w:val="00462EAD"/>
    <w:rsid w:val="004A6170"/>
    <w:rsid w:val="004B5D94"/>
    <w:rsid w:val="004F6AAC"/>
    <w:rsid w:val="00512F2D"/>
    <w:rsid w:val="00570FBB"/>
    <w:rsid w:val="00583B82"/>
    <w:rsid w:val="005923AC"/>
    <w:rsid w:val="005D5149"/>
    <w:rsid w:val="005E656F"/>
    <w:rsid w:val="005F7F6D"/>
    <w:rsid w:val="00642A90"/>
    <w:rsid w:val="00667021"/>
    <w:rsid w:val="006974E1"/>
    <w:rsid w:val="006B6899"/>
    <w:rsid w:val="006C0896"/>
    <w:rsid w:val="006F513E"/>
    <w:rsid w:val="00706581"/>
    <w:rsid w:val="00771E44"/>
    <w:rsid w:val="007C0139"/>
    <w:rsid w:val="007D45A1"/>
    <w:rsid w:val="007F564D"/>
    <w:rsid w:val="0081026A"/>
    <w:rsid w:val="008B1201"/>
    <w:rsid w:val="008B4F21"/>
    <w:rsid w:val="008F16F7"/>
    <w:rsid w:val="009164BA"/>
    <w:rsid w:val="009166BD"/>
    <w:rsid w:val="00921811"/>
    <w:rsid w:val="00977AAE"/>
    <w:rsid w:val="00996E56"/>
    <w:rsid w:val="00997268"/>
    <w:rsid w:val="00A12667"/>
    <w:rsid w:val="00A14581"/>
    <w:rsid w:val="00A20E4C"/>
    <w:rsid w:val="00A2341A"/>
    <w:rsid w:val="00AA23D3"/>
    <w:rsid w:val="00AA3C50"/>
    <w:rsid w:val="00AE302A"/>
    <w:rsid w:val="00AE36BB"/>
    <w:rsid w:val="00AE3D60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878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2021-12-05T16:33:00Z</dcterms:created>
  <dcterms:modified xsi:type="dcterms:W3CDTF">2021-12-05T16:33:00Z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