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6B6899" w:rsidRPr="00E97684" w14:paraId="006BD6C0" w14:textId="77777777" w:rsidTr="00921811">
        <w:tc>
          <w:tcPr>
            <w:tcW w:w="2500" w:type="pct"/>
            <w:shd w:val="clear" w:color="auto" w:fill="32B4DC"/>
            <w:vAlign w:val="center"/>
          </w:tcPr>
          <w:p w14:paraId="19962AF0" w14:textId="1DD8D619" w:rsidR="006B6899" w:rsidRPr="00921811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921811">
              <w:rPr>
                <w:rFonts w:ascii="Century Gothic" w:hAnsi="Century Gothic" w:cs="Calibri"/>
                <w:noProof/>
                <w:color w:val="FFFFFF" w:themeColor="background1"/>
                <w:sz w:val="72"/>
                <w:szCs w:val="72"/>
                <w:lang w:bidi="ru-RU"/>
              </w:rPr>
              <w:t>FEVRIER</w:t>
            </w:r>
          </w:p>
        </w:tc>
        <w:tc>
          <w:tcPr>
            <w:tcW w:w="2500" w:type="pct"/>
            <w:shd w:val="clear" w:color="auto" w:fill="32B4DC"/>
            <w:vAlign w:val="center"/>
          </w:tcPr>
          <w:p w14:paraId="30F9F655" w14:textId="44504427" w:rsidR="006B6899" w:rsidRPr="00921811" w:rsidRDefault="006B6899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begin"/>
            </w: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t>2025</w:t>
            </w: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609632D" w14:textId="71E92072" w:rsidR="006B6899" w:rsidRPr="00642A90" w:rsidRDefault="006B6899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1"/>
        <w:gridCol w:w="1497"/>
        <w:gridCol w:w="1500"/>
        <w:gridCol w:w="1500"/>
        <w:gridCol w:w="1500"/>
        <w:gridCol w:w="1500"/>
        <w:gridCol w:w="1471"/>
      </w:tblGrid>
      <w:tr w:rsidR="006B6899" w:rsidRPr="00E97684" w14:paraId="2A9965BE" w14:textId="77777777" w:rsidTr="0081026A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512E7E2D" w14:textId="7914F148" w:rsidR="006B6899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FAB7376" w14:textId="019F0B0B" w:rsidR="006B6899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F798461" w14:textId="19245683" w:rsidR="006B6899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3D869A9" w14:textId="33F5A00D" w:rsidR="006B6899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05A4BF1" w14:textId="650C9FAA" w:rsidR="006B6899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3202455" w14:textId="2403754B" w:rsidR="006B6899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32B4DC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631EAB2A" w14:textId="6DD3A7EC" w:rsidR="006B6899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32B4DC"/>
                <w:sz w:val="32"/>
                <w:szCs w:val="32"/>
                <w:lang w:bidi="ru-RU"/>
              </w:rPr>
              <w:t>DI</w:t>
            </w:r>
          </w:p>
        </w:tc>
      </w:tr>
      <w:tr w:rsidR="006B6899" w:rsidRPr="00E97684" w14:paraId="78897B1C" w14:textId="77777777" w:rsidTr="0081026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E0EAAF" w14:textId="2766822F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98326A" w14:textId="2C18D7F3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D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D2C321" w14:textId="44124C0B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D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94B2CA" w14:textId="5699F9E9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D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9BB523" w14:textId="4E83DCA6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05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81040B" w14:textId="4AA81A7D" w:rsidR="006B6899" w:rsidRPr="0081026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=E2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C405C1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=E2+1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C405C1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3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C405C1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3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1D080D"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t>1</w: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884C514" w14:textId="75412F13" w:rsidR="006B6899" w:rsidRPr="0081026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=F2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=F2+1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t>2</w: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48619F73" w14:textId="77777777" w:rsidTr="0081026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D44E21F" w14:textId="08D2F19D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514F144E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3AB398C6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5D13FD14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632FFB3B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828F76" w14:textId="3CD2083F" w:rsidR="006B6899" w:rsidRPr="0081026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=E3+1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t>8</w: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CC68ED0" w14:textId="0BBFE7B8" w:rsidR="006B6899" w:rsidRPr="0081026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=F3+1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t>9</w: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7F359005" w14:textId="77777777" w:rsidTr="0081026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42EC91B" w14:textId="31FFD7DA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479FFA13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1FE9BC0E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06402549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565E0D24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0F416D" w14:textId="19085D73" w:rsidR="006B6899" w:rsidRPr="0081026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=E4+1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t>15</w: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74DD01B" w14:textId="209B8567" w:rsidR="006B6899" w:rsidRPr="0081026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=F4+1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t>16</w: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508437E3" w14:textId="77777777" w:rsidTr="0081026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4E30587" w14:textId="4C99B1FE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39FDBEAB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4D7F5397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02FE28FA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421BF0DF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6FB619" w14:textId="7258D3AC" w:rsidR="006B6899" w:rsidRPr="0081026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=E5+1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t>22</w: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A9D605" w14:textId="0253C89F" w:rsidR="006B6899" w:rsidRPr="0081026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=F5+1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t>23</w: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7B2D4DB4" w14:textId="77777777" w:rsidTr="0081026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60D089" w14:textId="16A485F6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C4D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C4D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176C44A8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C4D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C4D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53957623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405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405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05764A46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405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46FAB770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2E265E" w14:textId="0B07D977" w:rsidR="006B6899" w:rsidRPr="0081026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=E6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=E6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=E6+1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5516EB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C82A629" w14:textId="07A70527" w:rsidR="006B6899" w:rsidRPr="0081026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=F6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=F6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5516EB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5516EB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=F6+1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476F1256" w14:textId="77777777" w:rsidTr="0081026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40AF84A" w14:textId="6EC0AD2E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17276C1D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F2DFFB" w14:textId="77777777" w:rsidR="006B6899" w:rsidRPr="0081026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18787BD" w14:textId="77777777" w:rsidR="006B6899" w:rsidRPr="0081026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784B55A0" w14:textId="77777777" w:rsidTr="00921811">
        <w:tc>
          <w:tcPr>
            <w:tcW w:w="2500" w:type="pct"/>
            <w:shd w:val="clear" w:color="auto" w:fill="28BE1E"/>
            <w:vAlign w:val="center"/>
          </w:tcPr>
          <w:p w14:paraId="37FAAA50" w14:textId="10488F7F" w:rsidR="00ED5F48" w:rsidRPr="00921811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921811">
              <w:rPr>
                <w:rFonts w:ascii="Century Gothic" w:hAnsi="Century Gothic" w:cs="Calibri"/>
                <w:noProof/>
                <w:color w:val="FFFFFF" w:themeColor="background1"/>
                <w:sz w:val="72"/>
                <w:szCs w:val="72"/>
                <w:lang w:bidi="ru-RU"/>
              </w:rPr>
              <w:t>MARS</w:t>
            </w:r>
          </w:p>
        </w:tc>
        <w:tc>
          <w:tcPr>
            <w:tcW w:w="2500" w:type="pct"/>
            <w:shd w:val="clear" w:color="auto" w:fill="28BE1E"/>
            <w:vAlign w:val="center"/>
          </w:tcPr>
          <w:p w14:paraId="26647E3B" w14:textId="0943C736" w:rsidR="00ED5F48" w:rsidRPr="00921811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begin"/>
            </w: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t>2025</w:t>
            </w: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EBF7E" w14:textId="29E5ADCC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1"/>
        <w:gridCol w:w="1497"/>
        <w:gridCol w:w="1500"/>
        <w:gridCol w:w="1500"/>
        <w:gridCol w:w="1500"/>
        <w:gridCol w:w="1500"/>
        <w:gridCol w:w="1471"/>
      </w:tblGrid>
      <w:tr w:rsidR="00ED5F48" w:rsidRPr="00E97684" w14:paraId="560D596D" w14:textId="77777777" w:rsidTr="0081026A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44C5013E" w14:textId="4FF9C31A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4CD7167" w14:textId="76A0EA98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8845A00" w14:textId="7E8B782C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87DAD2F" w14:textId="21A32612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869AF3A" w14:textId="761D2A2B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742508" w14:textId="23B74829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28BE1E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17BD5908" w14:textId="3CD395EC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28BE1E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630DC1FC" w14:textId="77777777" w:rsidTr="0081026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2C9C6A" w14:textId="66BF887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6C196BEF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D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799F4FE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D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3CDEA5F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D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1B588F0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D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C872C2" w14:textId="61DC4BA2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=E2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C405C1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=E2+1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C405C1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C405C1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1D080D"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t>1</w: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E7289B" w14:textId="3170D78E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=F2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=F2+1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t>2</w: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E722F99" w14:textId="77777777" w:rsidTr="0081026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1D7CE2B" w14:textId="0E784D6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3A3548C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069B26D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198E52E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37FE35D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7FA02C03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=E3+1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t>8</w: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B7624E4" w14:textId="38651552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=F3+1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t>9</w: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B29EB07" w14:textId="77777777" w:rsidTr="0081026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D98C24B" w14:textId="3F491DD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659F85A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4D12460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57E0B0E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22E3073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300EED7C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=E4+1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t>15</w: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B3A6B0F" w14:textId="31E9F4CC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=F4+1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t>16</w: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3061927" w14:textId="77777777" w:rsidTr="0081026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22A3772" w14:textId="5DBF9C3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067BBC6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3848B3B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5DE40E4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542AD7EF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55BB4D6D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=E5+1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t>22</w: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DB6A5DD" w14:textId="57A23F71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=F5+1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t>23</w: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EFD4BD9" w14:textId="77777777" w:rsidTr="0081026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FFCF65" w14:textId="303CBD5F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1EFB200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708631B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432A4E6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C4D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C4D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4EDC1FA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C4D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C4D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0A8C6E4B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=E6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=E6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=E6+1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"" </w:instrText>
            </w:r>
            <w:r w:rsidR="00C405C1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="00C405C1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t>29</w: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DED77A" w14:textId="1E78B2CA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=F6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=F6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=F6+1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="00C405C1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t>30</w: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3597095" w14:textId="77777777" w:rsidTr="0081026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653864B" w14:textId="4B9859B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7685F61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1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32AFDD9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7FAF298C" w14:textId="77777777" w:rsidTr="0021058E">
        <w:tc>
          <w:tcPr>
            <w:tcW w:w="2500" w:type="pct"/>
            <w:shd w:val="clear" w:color="auto" w:fill="78C832"/>
            <w:vAlign w:val="center"/>
          </w:tcPr>
          <w:p w14:paraId="0B71B109" w14:textId="36493699" w:rsidR="00ED5F48" w:rsidRPr="0021058E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 w:cs="Calibri"/>
                <w:noProof/>
                <w:color w:val="FFFFFF" w:themeColor="background1"/>
                <w:sz w:val="72"/>
                <w:szCs w:val="72"/>
                <w:lang w:bidi="ru-RU"/>
              </w:rPr>
              <w:t>AVRIL</w:t>
            </w:r>
          </w:p>
        </w:tc>
        <w:tc>
          <w:tcPr>
            <w:tcW w:w="2500" w:type="pct"/>
            <w:shd w:val="clear" w:color="auto" w:fill="78C832"/>
            <w:vAlign w:val="center"/>
          </w:tcPr>
          <w:p w14:paraId="23A157B9" w14:textId="47E16F30" w:rsidR="00ED5F48" w:rsidRPr="0021058E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begin"/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t>2025</w: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208FF17" w14:textId="726E9943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ED5F48" w:rsidRPr="00E97684" w14:paraId="4B2EB927" w14:textId="77777777" w:rsidTr="005516EB">
        <w:trPr>
          <w:trHeight w:val="567"/>
        </w:trPr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1E2EE8E7" w14:textId="1916E604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A9ADB4" w14:textId="4A75CBF3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798650" w14:textId="31C216E1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22A68C" w14:textId="6EB6D1B5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C0986" w14:textId="6C5DF4AE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AE62A27" w14:textId="52159709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78C832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7AEC02A7" w14:textId="4556980F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78C832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6A54C37E" w14:textId="77777777" w:rsidTr="005516EB">
        <w:trPr>
          <w:trHeight w:val="56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A81EA01" w14:textId="0041612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689F8BE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05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05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405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05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405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6E26CBF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405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405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682CB1A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405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405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5B2A6A5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405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405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9ABE1D" w14:textId="4342B441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вторник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=E2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4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=E2+1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5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5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t>5</w: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657C3D9E" w14:textId="5B63E99A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вторник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=F2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5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=F2+1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t>6</w: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EB2B2FA" w14:textId="77777777" w:rsidTr="005516EB">
        <w:trPr>
          <w:trHeight w:val="56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0DCA498" w14:textId="2A2D200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6F09AB4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71384BE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5C14CEF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1EE0BA2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7B2314E9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=E3+1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t>12</w: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53B4AD5" w14:textId="175B3B45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=F3+1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t>13</w: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002DD0F" w14:textId="77777777" w:rsidTr="005516EB">
        <w:trPr>
          <w:trHeight w:val="56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28892CB7" w14:textId="16FE1AB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7478D63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5E05285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59A86A4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51095F9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49970062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=E4+1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t>19</w: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45357CD5" w14:textId="4E7934E9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=F4+1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t>20</w: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68BAFAE" w14:textId="77777777" w:rsidTr="005516EB">
        <w:trPr>
          <w:trHeight w:val="56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78E74E94" w14:textId="7741ED2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6E44288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204F8C9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29F4360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00E38F1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340F56E1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=E5+1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t>26</w: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17093039" w14:textId="40E9E4B3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=F5+1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t>27</w: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73EBF0" w14:textId="77777777" w:rsidTr="005516EB">
        <w:trPr>
          <w:trHeight w:val="56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47DF9029" w14:textId="05D8A88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6924E79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33F0015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57A50BE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D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6D921B4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D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D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D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D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638E091C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=E6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=E6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9C4D55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9C4D55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=E6+1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9C4D55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"" </w:instrText>
            </w:r>
            <w:r w:rsidR="009C4D55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9C4D55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09DF7ABA" w14:textId="09C91471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=F6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=F6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9C4D55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9C4D55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=F6+1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9C4D55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"" </w:instrText>
            </w:r>
            <w:r w:rsidR="009C4D55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9C4D55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3BE865F" w14:textId="77777777" w:rsidTr="005516EB">
        <w:trPr>
          <w:trHeight w:val="56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432F4322" w14:textId="11DA612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D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D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5304B38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080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33C2D051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21058E">
      <w:pPr>
        <w:pStyle w:val="a5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216CCE" w14:textId="77777777" w:rsidR="003C212F" w:rsidRDefault="003C212F">
      <w:pPr>
        <w:spacing w:after="0"/>
      </w:pPr>
      <w:r>
        <w:separator/>
      </w:r>
    </w:p>
  </w:endnote>
  <w:endnote w:type="continuationSeparator" w:id="0">
    <w:p w14:paraId="6BFFB44F" w14:textId="77777777" w:rsidR="003C212F" w:rsidRDefault="003C21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B50274" w14:textId="77777777" w:rsidR="003C212F" w:rsidRDefault="003C212F">
      <w:pPr>
        <w:spacing w:after="0"/>
      </w:pPr>
      <w:r>
        <w:separator/>
      </w:r>
    </w:p>
  </w:footnote>
  <w:footnote w:type="continuationSeparator" w:id="0">
    <w:p w14:paraId="71802743" w14:textId="77777777" w:rsidR="003C212F" w:rsidRDefault="003C212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02FD2"/>
    <w:rsid w:val="0005357B"/>
    <w:rsid w:val="00071356"/>
    <w:rsid w:val="00097A25"/>
    <w:rsid w:val="000A5A57"/>
    <w:rsid w:val="000B53C0"/>
    <w:rsid w:val="001274F3"/>
    <w:rsid w:val="00151CCE"/>
    <w:rsid w:val="001B01F9"/>
    <w:rsid w:val="001C41F9"/>
    <w:rsid w:val="001D080D"/>
    <w:rsid w:val="0021058E"/>
    <w:rsid w:val="00285C1D"/>
    <w:rsid w:val="002D7C5A"/>
    <w:rsid w:val="003327F5"/>
    <w:rsid w:val="00340CAF"/>
    <w:rsid w:val="003C0D41"/>
    <w:rsid w:val="003C212F"/>
    <w:rsid w:val="003E085C"/>
    <w:rsid w:val="003E7817"/>
    <w:rsid w:val="003E7B3A"/>
    <w:rsid w:val="00416364"/>
    <w:rsid w:val="00431B29"/>
    <w:rsid w:val="00440416"/>
    <w:rsid w:val="00462EAD"/>
    <w:rsid w:val="004A6170"/>
    <w:rsid w:val="004F6AAC"/>
    <w:rsid w:val="00512F2D"/>
    <w:rsid w:val="005516EB"/>
    <w:rsid w:val="00570FBB"/>
    <w:rsid w:val="00583B82"/>
    <w:rsid w:val="005923AC"/>
    <w:rsid w:val="005D5149"/>
    <w:rsid w:val="005E656F"/>
    <w:rsid w:val="005F7F6D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1026A"/>
    <w:rsid w:val="008B1201"/>
    <w:rsid w:val="008E0BB9"/>
    <w:rsid w:val="008F16F7"/>
    <w:rsid w:val="009164BA"/>
    <w:rsid w:val="009166BD"/>
    <w:rsid w:val="00921811"/>
    <w:rsid w:val="00977AAE"/>
    <w:rsid w:val="00996E56"/>
    <w:rsid w:val="00997268"/>
    <w:rsid w:val="009C4D55"/>
    <w:rsid w:val="00A12667"/>
    <w:rsid w:val="00A14581"/>
    <w:rsid w:val="00A20E4C"/>
    <w:rsid w:val="00AA23D3"/>
    <w:rsid w:val="00AA3C50"/>
    <w:rsid w:val="00AB26F6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05C1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871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2021-12-05T16:54:00Z</dcterms:created>
  <dcterms:modified xsi:type="dcterms:W3CDTF">2021-12-05T16:54:00Z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