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7331878A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151854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7FE3C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539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185D83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95285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2F771A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E27CE5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7A41ED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8A47E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2BB5F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84649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42669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1F44F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055D51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97186C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1D4DA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E3728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D441F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23DCD3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4AEDD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5E37DB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778280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D27ED2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6E6D88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34935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178597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C8DAF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493E6A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611405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6CF8A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AA938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2071C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8B855A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74DB5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F0DEE8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D46ED6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540B36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06F30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04E0DD41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E92BD1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4A145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468E8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46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F0054F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301911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1B911D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3DEF18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9610A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6833C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57F50E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14CAE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52312B1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E7278B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543B4A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4286F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249245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3EB40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97ECB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C2D3F3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D73E30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341AA8F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05DA6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0B77B7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3CE2DF5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777DD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967D3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78F1053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A96C07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CE8EB2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CC825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4E951A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7DD509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DC972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051FD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="00057D04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7A3E6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604D0C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8AED1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21058E">
        <w:tc>
          <w:tcPr>
            <w:tcW w:w="2500" w:type="pct"/>
            <w:shd w:val="clear" w:color="auto" w:fill="E12891"/>
            <w:vAlign w:val="center"/>
          </w:tcPr>
          <w:p w14:paraId="08C628AC" w14:textId="78837136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351313CB" w14:textId="6716BD96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414DCC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32BEC86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E42C2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D5BE06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F5EDB5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C86AF9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6F7B75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1A5CB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C09C2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26CA8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6D85B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38B4B5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E7C7B1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7A80772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1006B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4B652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787661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57A53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D85E8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00756E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E7B65D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7BC15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3A392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A790EC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5A830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5DF94E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2F9F362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44C8C1B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A01BC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9DD69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5B033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35EFE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2D6BE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7C97BC0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67275A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DCAC0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20EFA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1B508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B200D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16B05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22AE70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7ADED8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ECEE8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94105C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3E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7D0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2B532" w14:textId="77777777" w:rsidR="005B7AA5" w:rsidRDefault="005B7AA5">
      <w:pPr>
        <w:spacing w:after="0"/>
      </w:pPr>
      <w:r>
        <w:separator/>
      </w:r>
    </w:p>
  </w:endnote>
  <w:endnote w:type="continuationSeparator" w:id="0">
    <w:p w14:paraId="2BFFF62A" w14:textId="77777777" w:rsidR="005B7AA5" w:rsidRDefault="005B7A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BF252" w14:textId="77777777" w:rsidR="005B7AA5" w:rsidRDefault="005B7AA5">
      <w:pPr>
        <w:spacing w:after="0"/>
      </w:pPr>
      <w:r>
        <w:separator/>
      </w:r>
    </w:p>
  </w:footnote>
  <w:footnote w:type="continuationSeparator" w:id="0">
    <w:p w14:paraId="173D947A" w14:textId="77777777" w:rsidR="005B7AA5" w:rsidRDefault="005B7A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FD2"/>
    <w:rsid w:val="0005357B"/>
    <w:rsid w:val="00057D04"/>
    <w:rsid w:val="00071356"/>
    <w:rsid w:val="00095399"/>
    <w:rsid w:val="00097A25"/>
    <w:rsid w:val="000A5A57"/>
    <w:rsid w:val="001274F3"/>
    <w:rsid w:val="00151CCE"/>
    <w:rsid w:val="001B01F9"/>
    <w:rsid w:val="001B3EC0"/>
    <w:rsid w:val="001C41F9"/>
    <w:rsid w:val="0020465A"/>
    <w:rsid w:val="0021058E"/>
    <w:rsid w:val="00285C1D"/>
    <w:rsid w:val="002C6E6C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7AA5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770C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2021-12-06T06:38:00Z</dcterms:created>
  <dcterms:modified xsi:type="dcterms:W3CDTF">2021-12-06T06:38:00Z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