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503F7E0A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1899057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2A6788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3CD2D33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0DC9FC9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53BBC5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4DB382B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0CC4F30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51746FF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45909F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6C7A614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6E8B381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40045B3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6D98D47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2EF185D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64F8C9A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6CC467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49C196A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51D7815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52D72B5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4F0817F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73A78CA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2E8CEB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04A519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2AA024C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73FC661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4CEA43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5775885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1359FD0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7DA685B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6B2A2D7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62D610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13AC13C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02ED27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7D3E837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7180090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432AD87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66FD3F1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1B0C5EE9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33D581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1C9F6E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761C785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0FD980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100EDD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5F2D26D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ABE7C0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1C99A5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396ECA9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6C0AD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1E09D7E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3484C0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015E5DE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CAB9CD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50F0C13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0F4183F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23FF5E5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395D69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11325F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0FF12B7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782FE1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150F33C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3D6603C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3D459E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48D14F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06F3B25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5C4D8A4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7BDC392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407C02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F3428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5720295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6F03560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2DACE30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632C1C1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2984461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5BCEFC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0D5745C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7AFFDCD2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305B9E8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1EF5EB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5F62316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7D4571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6C2035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647860B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489934A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610957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56E6C8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7C813D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412FC9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751745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3AA1B7E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1FCF5EE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5472AB5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46BAD6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44387B2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3122FF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30AD2EB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6017CAD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6D74A2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13EA865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074F58E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6A2076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291B49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0C40AE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606ABCD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CD2B7D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6D92B67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4859B4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09EDD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5E9657B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2FDB961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521D487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30C1583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2D2A269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44A01F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7D0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E4ED6" w14:textId="77777777" w:rsidR="003A26E1" w:rsidRDefault="003A26E1">
      <w:pPr>
        <w:spacing w:after="0"/>
      </w:pPr>
      <w:r>
        <w:separator/>
      </w:r>
    </w:p>
  </w:endnote>
  <w:endnote w:type="continuationSeparator" w:id="0">
    <w:p w14:paraId="158FEA4A" w14:textId="77777777" w:rsidR="003A26E1" w:rsidRDefault="003A26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92155" w14:textId="77777777" w:rsidR="003A26E1" w:rsidRDefault="003A26E1">
      <w:pPr>
        <w:spacing w:after="0"/>
      </w:pPr>
      <w:r>
        <w:separator/>
      </w:r>
    </w:p>
  </w:footnote>
  <w:footnote w:type="continuationSeparator" w:id="0">
    <w:p w14:paraId="5DCE96B1" w14:textId="77777777" w:rsidR="003A26E1" w:rsidRDefault="003A26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2FD2"/>
    <w:rsid w:val="0005357B"/>
    <w:rsid w:val="00057D04"/>
    <w:rsid w:val="00071356"/>
    <w:rsid w:val="00095399"/>
    <w:rsid w:val="00097A25"/>
    <w:rsid w:val="000A5A57"/>
    <w:rsid w:val="001274F3"/>
    <w:rsid w:val="00151CCE"/>
    <w:rsid w:val="001B01F9"/>
    <w:rsid w:val="001C41F9"/>
    <w:rsid w:val="0020465A"/>
    <w:rsid w:val="0021058E"/>
    <w:rsid w:val="00285C1D"/>
    <w:rsid w:val="002C6E6C"/>
    <w:rsid w:val="002D7C5A"/>
    <w:rsid w:val="003327F5"/>
    <w:rsid w:val="00340CAF"/>
    <w:rsid w:val="003A26E1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770C3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2021-12-06T06:37:00Z</dcterms:created>
  <dcterms:modified xsi:type="dcterms:W3CDTF">2021-12-06T06:37:00Z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