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B889A12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8F1F68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2028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447046F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JANVIER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08E0DC5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05659C54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2E48AA2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4C648A38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0943EF7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342802E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790C9A4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1046B4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5A5706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2EBFBD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483F8D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25C2F4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7EFD45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582A49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EF893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540FE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ECF33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68400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7299D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57A7F2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FCFFF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7E774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1A0DC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B6E03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288F9F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3EF52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2937F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310D5F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2C87C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6D7F8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F799B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75E3C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036BA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6C94E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5D54C4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2830F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6B52F5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9955F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C5AC3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0611C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50F58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9A474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E1998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E3F07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5AEFEC8A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FEVRIER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02C6C75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23BA0B1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4295FDA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B146DB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1BA2B87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7C8084D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00B67BD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6D37A8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3CD058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06FCD7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227131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2F6F31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271EA8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69AB5F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7CF466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4704F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0AA8CE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B04DE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B497D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B7033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0A24ED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431EE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A48F0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B43B9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2E92C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58A796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2B1CC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9E0DA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93AC6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52F18D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C1D51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66024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418F47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BED32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30843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1A202C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F3A55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F523B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5089007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E17D5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77AEB6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0695D9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CD0DD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F07F4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FDD8CE7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3853621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1E9E0C0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6D1160B8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25C5486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35F3CFE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4813367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3D16DCF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53D78A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2C469E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360CB8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6814E0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5EBEDD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3ECF38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674D66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6268C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40309A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3534E5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8A7B1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1F7DE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CD29B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2D400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AC04D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267B7B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11CD4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4DDB2B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3F07F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DF6EE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A627E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629F3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3B04C1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7D473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179690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F37FD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30CBF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50450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B123E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05246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531A7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C41CE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F75ED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0CC841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68D7D6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7D3A9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6603B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C113CCE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AVRIL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6810889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0CB7E66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1419F10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38EE3C2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70B55F3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6C799A7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3D4CF53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527CDA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4D5D11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5DF710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447FAA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09523E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213774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6E60B9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5161FE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61612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718F93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0B095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6C2FAA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1943FA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07063C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459126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7FBF65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F021A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CCE30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06AF94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F669C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C0CF3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446C6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0C4A5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AA876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6312EAC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7A500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35BF67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40C23F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EF56C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6927CE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0D5F2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F5756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81C65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92BAF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3B14C8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23536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2A1D16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54B209A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159EE80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1D015E2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1B667213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C69D4C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567D220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717122F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5B60054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46822F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1D0BB1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3C4093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658A5F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4FFCE0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2DC93A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4EBB62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531A07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6A762E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31B01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7963BF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436E4C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AF43D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7C6D65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65556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26820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2711C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0DBD1E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8903C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7E372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E9727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298C2E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30D1D8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33924B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DCB86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43026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D19ED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6DA4C0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496509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93AC0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B874C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677736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AF0A4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180D3C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4FEE2F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7E56FC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3B1088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B61056D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JUIN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3B05BC2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18878073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72A4131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B6815C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54397FD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6A8883B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600DCB2B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4E61C3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7C3960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0931F1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79F2EE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7FD1F8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51023F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65307E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4D04D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04F5715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288FB3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1B4EA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55BE1D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20A8C5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24C66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AB738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ABAB0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5B025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0EB6A3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746C17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3DC2AE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BE7FC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770F0D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2B285F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2F3A99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E02C5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A1F6C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6799E8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BE8BC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4DA92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06692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81888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EEA93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4853FE8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418974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0255D9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2D2E3B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97C99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315C5F38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JUILLET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2C578D6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32C11D5F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2E04ECC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2E5E55D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0E7FD28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2C1BE22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DC5193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00B863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3CBC70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4BFD3C1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13F893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6289CB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612162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6B7A54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62FB95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35708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2242B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5499DE9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078558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8AAD5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1FED43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6AB73B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394B7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2D5D50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6AF41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235E2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26E82F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59D29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5EE52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7701A9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3C58E5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BD303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3AA02D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740B1B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C6CDC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4B1D18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5DE60B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79CB38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6D0DF5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000342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86E35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619DF2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364FE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42142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6B6173FF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AOUT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1239B6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7B41794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1AEDDF6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DF4805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20B81A4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3C1CCA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02A2E8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3230AE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4215D8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D520B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3D5EE7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57213D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6F4FEB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3DBEF5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6C76FA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0D7ABA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5D083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360040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48B765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5BA485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24105A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1AF1C3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687C88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6AFBD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A8ED0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F4245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7DD8FC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4E0A4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8D8E3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9D62C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F4BF9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11D08A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3431E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70E86C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73F563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39B75A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CA947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699B3D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8A744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46D80F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BCA8F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5666C1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26AA70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3460E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3A620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24082082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SEPTEMBRE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436CB0D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4F5D9EA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24A966A4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531A1197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13A65C2B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11C118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43E31D96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221D50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7C585E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1E81D0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1B0649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5CD2A9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7B966D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310F60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1F27A4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E80B1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15EBD1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7478DF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4B2BE4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701C3E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2D0DEC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46CB66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3853C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44D13E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C5F30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CBDA7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A52A1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A9D9E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E8E20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59926B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BF6EF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F32F9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93DE9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057AF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1876BB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6D0431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A30B2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5E391E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6D526F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48A81B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B8269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E8EB2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6358EF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052885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A4E174A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OCTOBRE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004F4B68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3F4507D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7901ABB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68AF636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D99EBE9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02C5DA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51727F70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378945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6A4E9F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03C082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0EC425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08082B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74DEC5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78A1D1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05AF18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7E2DC9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20C2B3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30CC0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124BF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6B6881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F24FF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4CF8D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F7982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5A2FB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61457F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3AFC6D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051F2B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04384E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BE0FB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46E74F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F8818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3944D1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0973C5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5487B0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7B22A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2E1D33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C9306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98927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E6EC3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4981A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8D0BF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2C0D54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599359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74C594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972169C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633BF003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6409997A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6CD9E93E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1B44FB68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531BD512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3A26BA81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19B8B9C4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3CCC4E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66C9CA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29AAAB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275476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062099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78E018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6A42FC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77E71C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53E4C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DBC45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5FD2B9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525419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42EF0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558E3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5B1FC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98F02D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6EB6F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5A318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451F8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6591B2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911B2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AD161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73A8C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81DA1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0DCA26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29134F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0AB56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AC7BA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25492D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1E68F2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6E0B03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68B6A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597119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0D4654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3A02DE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48FB97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374515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269CEC6D" w:rsidR="00240D4D" w:rsidRPr="001D1038" w:rsidRDefault="00C90934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DICEMBRE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2618DF45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61813CC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6BB759C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4506F27D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7670B63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43E7B9BC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271A79B" w:rsidR="00240D4D" w:rsidRPr="008B1BA1" w:rsidRDefault="00C90934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DI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5042D0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3273A0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10D12A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288176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5CEE1D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43D92F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60AF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423763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FB4C9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6E234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75017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9A3BD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5AE3F0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383128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392C74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AEE9B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5AF542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1D1EDB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676038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DBAE7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17FD58F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74C95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67664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C5C1A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A4998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5A0FE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056A64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649AB6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6D37B8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66C200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64BBDC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B2E1D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3BA81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5C564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8E6B2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0147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0BB6BE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E72C8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62A8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417B42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85C58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F1F6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94F7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77096" w14:textId="77777777" w:rsidR="002F1079" w:rsidRDefault="002F1079">
      <w:pPr>
        <w:spacing w:after="0"/>
      </w:pPr>
      <w:r>
        <w:separator/>
      </w:r>
    </w:p>
  </w:endnote>
  <w:endnote w:type="continuationSeparator" w:id="0">
    <w:p w14:paraId="77FCF4FC" w14:textId="77777777" w:rsidR="002F1079" w:rsidRDefault="002F10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C6085" w14:textId="77777777" w:rsidR="002F1079" w:rsidRDefault="002F1079">
      <w:pPr>
        <w:spacing w:after="0"/>
      </w:pPr>
      <w:r>
        <w:separator/>
      </w:r>
    </w:p>
  </w:footnote>
  <w:footnote w:type="continuationSeparator" w:id="0">
    <w:p w14:paraId="5B828D7C" w14:textId="77777777" w:rsidR="002F1079" w:rsidRDefault="002F10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147A1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1D1038"/>
    <w:rsid w:val="00240D4D"/>
    <w:rsid w:val="002562E7"/>
    <w:rsid w:val="00262A8E"/>
    <w:rsid w:val="00285C1D"/>
    <w:rsid w:val="002F1079"/>
    <w:rsid w:val="0032734F"/>
    <w:rsid w:val="003327F5"/>
    <w:rsid w:val="00340CAF"/>
    <w:rsid w:val="00394F70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5640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564D"/>
    <w:rsid w:val="00860AF1"/>
    <w:rsid w:val="0087544B"/>
    <w:rsid w:val="008B1201"/>
    <w:rsid w:val="008B1BA1"/>
    <w:rsid w:val="008F16F7"/>
    <w:rsid w:val="008F1F68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0934"/>
    <w:rsid w:val="00C91F9B"/>
    <w:rsid w:val="00D520B3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2021-09-14T06:12:00Z</dcterms:created>
  <dcterms:modified xsi:type="dcterms:W3CDTF">2021-09-14T06:12:00Z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