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D21D82E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C90934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2021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447046F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08E0DC5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5659C5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2E48AA2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4C648A3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0943EF7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342802E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90C9A4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4E3786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095525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0B0710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035ECF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4C8F37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0058AD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0F21EF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20EE6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DF007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2DF8E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CA4B1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31A3E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C9C51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B1EA3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A3B69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06EB9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7140A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3DB1D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DCE71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19411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3CEC6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ACC6A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70271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F6911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6BB7E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72EDD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E0DC6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41B19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E268E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F594C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AA714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AF304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E0BE0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249CC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4929E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34291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8A44A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5AEFEC8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02C6C75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23BA0B1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295FDA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B146DB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1BA2B87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7C8084D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0B67B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49FB1C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11CC88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209FEC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035902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9F94E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41C7A8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50375B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2AAE0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3E2AC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0B0A4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83F4B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3E493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C7EA6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458FC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FBDC6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F895A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76B1A7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03E7B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E548A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55954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6A66E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7B704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536E9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480EB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C9547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AD744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79024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9559A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5FE4E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D3EC7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B7133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41EC4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10236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9BAC2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B3E99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FFDF5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6A2FD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DD8CE7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3853621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1E9E0C0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6D1160B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25C5486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35F3CFE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4813367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3D16DCF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0D4CBD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15A346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136C31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7F23E3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6475D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39D054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39B436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AACEC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DF883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F867B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C8A8E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9EADB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62D7E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B8BA6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FB585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7F2C7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307CB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A2E91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C6E3F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82B86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1CC03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10025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64104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712D2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23D89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7758D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8C24B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3351B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CBFB0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D5B96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FE892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50319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36C8D1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CFF94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CE570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317FF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89506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C113CCE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6810889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0CB7E66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1419F10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38EE3C2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70B55F3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6C799A7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3D4CF53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68992F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4C4685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124249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587CAB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4B6F79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2A08FA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31A390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43FBC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27EC7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BDDA5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B1C06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4D280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06BAA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5CE93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87CA7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DC126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171C5A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F2395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3B1B7F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5B8E2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70827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00852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630FF7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9879F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DB130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199B57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A6FA3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B4569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35ED4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018C9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DA6D0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5B1D7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DE9E4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EFB99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D56F7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63C82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44586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54B209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159EE80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1D015E2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1B66721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C69D4C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567D220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717122F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5B60054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0C9113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82B0A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4A6F50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389A81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279B2F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2EC854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0364CB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75775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1B74A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24331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7FDCD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DE632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B605E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BC799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C819D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18957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85459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14609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1C0F6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8F637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1858B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9D386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65ABD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D101A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D52A7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710273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E3B34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413B3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EB18F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D1DD3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0409F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71210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4415D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48254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5AF782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CBFF2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C8035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B61056D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3B05BC2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887807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72A4131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B6815C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54397F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6A8883B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600DCB2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50D0CE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173CCB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3504A3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3BADB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18AA4A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7A453C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557ABC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AC619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3B199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09DCD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D22E8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6A0BA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BD930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88D09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3910B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EDBAE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95CC4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572E5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DF3D1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95673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74F5A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B5C8C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DD277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BD6DE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16C295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357E9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FF0B7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948BD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CA93D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3D35D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0B11F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C0DB0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A218B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BDAE6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833A8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DDEC7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40CFD0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5C5F38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C578D6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2C11D5F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2E04ECC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2E5E55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0E7FD28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2C1BE22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DC5193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5957C6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182978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76CCDA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391661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3070B6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46DD4B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3933C1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262E5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6D38A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597B7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30E90F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2C62C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98BB6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980FE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47067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CDE38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59C22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2CFB36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07713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B2ED9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91EF2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F2DB2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58FA5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67159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7EC49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D8426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4FF52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1DF4D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4704A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FD241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8A615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5AF75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BACEA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00939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1D465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D0F3E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D4A87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B6173FF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AOUT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1239B6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7B4179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1AEDDF6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DF4805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20B81A4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3C1CCA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02A2E8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39216D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37AAD5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613145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6F90D4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082F67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4F759F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6DC1B2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339751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D025E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0B0D5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7422D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800C4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67043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161DE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7DA2F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A6275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A3E3B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D2536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2E476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CB84F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1B7DB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F1A92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93DD8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0BC00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22D75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5D8CE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9A429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031D9F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AEEFE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B6785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01BB1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D27EF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795D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428A8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97496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69B3C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287DD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24082082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436CB0D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4F5D9EA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24A966A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531A1197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13A65C2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11C118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E31D9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5A5C78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0AD5B5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24C396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168AE8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0BC0AC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2F8364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019173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EEB6D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5AB5B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7D727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8AB8C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44B71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2C3EF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64D360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06963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3CB36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C882D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AB5E1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266A8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138BA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4B904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0E300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1AA42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B58F1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87591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F5DEB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DB7C1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A7FBC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70A89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0F664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23A1E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1C985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21BDB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D4BFE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6B526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658ED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15C2CB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A4E174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004F4B6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3F4507D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7901ABB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68AF636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D99EBE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2C5DA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51727F7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6F625D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2154E6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6D8387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15EB25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3B8D42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0A255C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51D59D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17C73D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7FEA7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A578A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76B32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8A107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2EB1C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4998A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0A92A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47F6D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224A1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274A8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893A5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F36C7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D3F78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1EEC0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F657C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11950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D57E1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87652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365BB8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426DC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D7355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FEE16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8CE68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E42B1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083100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4F0E1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E529B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4168C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485D7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72169C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633BF00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6409997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6CD9E93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1B44FB6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531BD51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A26BA8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19B8B9C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044F09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535787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74F8A7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2EA06F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109BD7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C32AC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430060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B7184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015B9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06FE5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92D98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02B68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E5946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20225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68247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E7DDE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E1FC7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7691F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9C60B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A6A5D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1DBF9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001EE4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B50D6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F6F63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5DE77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65276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D04F0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E6A5E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7D620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A86FC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7A963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85BF0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0F84E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AAB61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D36E7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7A3E9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2A42F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9CEC6D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618DF4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61813CC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BB759C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506F27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7670B63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43E7B9B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271A79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12AFA0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5CE8C5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6F16C9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6D919B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11495F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0EEE7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04DA03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57C08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CA9C4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43ABF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7B7DD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188E6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E2207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A9ED2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43A5A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276BA8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3B1A5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BAAB9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2943D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245FE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788EC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E5557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F0753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462CB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3E5D20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B59FD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894B9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182B1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74A67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0A11E0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64CFC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0AAB5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4B442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3C762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AD2E8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534E8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1FD01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9093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E2708" w14:textId="77777777" w:rsidR="00C31D23" w:rsidRDefault="00C31D23">
      <w:pPr>
        <w:spacing w:after="0"/>
      </w:pPr>
      <w:r>
        <w:separator/>
      </w:r>
    </w:p>
  </w:endnote>
  <w:endnote w:type="continuationSeparator" w:id="0">
    <w:p w14:paraId="21C84399" w14:textId="77777777" w:rsidR="00C31D23" w:rsidRDefault="00C31D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5D240" w14:textId="77777777" w:rsidR="00C31D23" w:rsidRDefault="00C31D23">
      <w:pPr>
        <w:spacing w:after="0"/>
      </w:pPr>
      <w:r>
        <w:separator/>
      </w:r>
    </w:p>
  </w:footnote>
  <w:footnote w:type="continuationSeparator" w:id="0">
    <w:p w14:paraId="1EC6D170" w14:textId="77777777" w:rsidR="00C31D23" w:rsidRDefault="00C31D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31D23"/>
    <w:rsid w:val="00C44DFB"/>
    <w:rsid w:val="00C6519B"/>
    <w:rsid w:val="00C70F21"/>
    <w:rsid w:val="00C7354B"/>
    <w:rsid w:val="00C90934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2021-09-14T06:10:00Z</dcterms:created>
  <dcterms:modified xsi:type="dcterms:W3CDTF">2021-09-14T06:10:00Z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