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4674E0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20177492" w14:textId="77777777" w:rsidR="004674E0" w:rsidRPr="0080495D" w:rsidRDefault="004674E0" w:rsidP="004674E0">
            <w:pPr>
              <w:pStyle w:val="ad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2022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4674E0" w:rsidRPr="00F25F9B" w14:paraId="45423D17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3EDFC21B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4674E0" w:rsidRPr="00F25F9B" w14:paraId="6953C936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6611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66D28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7102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2BDB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D42B3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8B610F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17423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972B13F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5B146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B847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84E40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2BC4F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311AD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DE95E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2967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EA461F4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0068B2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4A1F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96824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0E03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778D6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985C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10F2FA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17FE17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34E954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C16AC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A58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2579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7825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023D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F6AC51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95F221E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97B801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ECB92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87269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E0558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3D303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6FC5E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0949C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459023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1ACAAC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211C0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D93D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E2BC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318E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E85E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8837C5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21ABC49" w14:textId="77777777" w:rsidTr="00F9248E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B75E9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B4927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6376E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58B6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51E88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5345E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CADC99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  <w:bookmarkEnd w:id="1"/>
                </w:tbl>
                <w:p w14:paraId="26B5F29F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2976C9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5FA6F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EB94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D61AA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CA48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578DF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DAD4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E066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E8E732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0F20A9A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1E25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A52ED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021AD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D4B5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FB47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4A95F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7032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4192F6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08D785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4E2C2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15EE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3030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93E4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97E06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87728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83155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AFD31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42E10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BF3C6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7E29F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1CD90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F85E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8132B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B71D96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9D7287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381FF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0270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6ADA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51E08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1E64B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BA97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C628AA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9AF339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5A1D0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7E60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0E15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3134D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540C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3B56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5F6F5F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6E13E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DE8E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DC759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7872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9D66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1461A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F30AE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E471D0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0932ACDB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4D825C4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E105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64ED8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FA63C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D2F1E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96391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1977A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406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5D3ED0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1AA22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B78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E9FB6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5D7A5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AA3E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FE33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D65B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F17EE95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E3A082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589B3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8346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FF51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A55B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F7FA2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451A8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AFE7488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28AAC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2CC70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DB06A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AB1E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A782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4FAA3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42994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3865CB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C9736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5D02C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01D0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A5763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B6224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E04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0A465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E42EA1C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60AD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F9C75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6074F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753D2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86EF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86CDF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8E98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2C62E2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1BEB6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22568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5DAA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6C1BF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A47A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1C630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0F0F2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7E665D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DEB03E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5B5F6857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C160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5429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594C7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82DE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64DBB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EDB0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3618B9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0D5A11ED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32CA7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8E108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1D921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7B58C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096F8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0898D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DB265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21DF6F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6E676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82682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2C32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4F22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B87B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82F39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C8B05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AD0D1A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85796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B8EE9E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AF8D5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CE47A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A0A87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6BB74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639ED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CE18251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808CF8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0F888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F4716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EC97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3C6A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8C82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2CDE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5D5BC70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25112C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4A1C5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2EB48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CFDD2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65148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D0C78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8322A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4F1EEE" w14:textId="77777777" w:rsidTr="00F9248E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3AACA1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18819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2F790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4219B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07E9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4E7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1038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B624D74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6C750FF4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192E7CD7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788D181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7803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30ABF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428A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EEA2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9D4B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D3A9E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91EBD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532B79E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3207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1994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40F72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576BC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CDFFB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D6F9B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61E0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E8F1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F0F1C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775A9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DB5F1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D034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46F0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5038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5995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3C5278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922D9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EB5F4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22E6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A436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E8FCD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39B5C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005B8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1B62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8986A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FFD28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CED8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71DF8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99762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6281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4C81C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61C4FE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8F126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BC1D18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903FA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5A23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8CB73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DFC2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9FDE3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C91537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3210A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6B6D32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CF673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89A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1B608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379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57EFA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E3B50B2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493A86A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66CCD3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B0A5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CED10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35D49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29263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AB7D1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9EF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FC59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210EF3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A4F4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0913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FC1D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5B832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C2942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99B9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92D56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00008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B6BA7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1B859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E124C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4D039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EB5A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DAC72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1782C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A57C3D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22044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0AF6B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A81CB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62FFA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F5D18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74F70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367CA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5AB25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01E8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50A3C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A9176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F30C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5AEC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4E1D8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CF57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5FCD2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788C1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A3626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3535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A16B2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99822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1EB3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49F59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CB7D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4DC0C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E8B4C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6C427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F63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CA48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3CA48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80806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19EA35D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DEDEA99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E30407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DB1D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AB8EA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8C231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2BDAD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732A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DE6A7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A7032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72A5BA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C26E60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B53ACF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1EE3A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00F934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919A9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CE4EC4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549FE1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01C5E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EDF46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5C55F7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FED435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3CF6B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D16E0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75AD3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783388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D3BFE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B56852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13DD1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A4844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1733CE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CF3809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982C0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E750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66500B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19321D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486545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5DF3D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F5FF9A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F8B21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D4E81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CD9462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60EA11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BD8347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61422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E3376F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76775F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2539D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A29581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F24E91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AF78E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1A47071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1E7AA0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7218D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2F010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48954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894D11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262D9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DBD4214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CDA25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2E49B18D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9B85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D11DC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70E6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3B996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79CA3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4F246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34526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6CAFB57C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2D455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CAE42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9F0D6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D0DC9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AC4A7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2032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10C3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46B25B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D245C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CB437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7650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1C682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3B3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C263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2956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97F324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93341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19F2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2BA3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2E81C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36B40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A50B2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A9506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2AA2D7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B794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0BA3F0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1D51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29183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91F02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B71F0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D0F2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42714E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9E3AB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3E6EB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966B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5B82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743F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7BF6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87071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9BB45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59DA2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13DEB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401A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D1129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C3861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C332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42BF8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05448AD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52531DC0" w14:textId="77777777" w:rsidTr="00F9248E">
              <w:trPr>
                <w:trHeight w:val="1814"/>
              </w:trPr>
              <w:tc>
                <w:tcPr>
                  <w:tcW w:w="1250" w:type="pct"/>
                </w:tcPr>
                <w:p w14:paraId="61F1EE43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1C36DC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4E6C7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A3C8D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5C3E5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CF60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A4962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168A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B8ACA1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8E6690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5794E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F9514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B0742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63CD5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CA252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01189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1A6D7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F9A3EC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58734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4C6CE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A8D2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068DC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8E48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2F5F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02DB0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B40A7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67A6A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70EB1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6F74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9C55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BDA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C6CB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24438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E2894F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772D4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10D22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A5E4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FDAA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D3309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C3CD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B5F29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3FF3E1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E6FF0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D3683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5205A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FEBA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0358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2E11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C2609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272BA3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FEDB8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382FE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22E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0C49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22052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2BB90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65120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5EB7F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C4F684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4A21666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321A1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1FD32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F531A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7D9D8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0BB5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F042D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0EF1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20A3C14A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157F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78E94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9884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0DFD0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B0213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F860D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770E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689D0A9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3AE62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9C882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2081D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29D3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F69EC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5F09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AB97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08CA64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16D9B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AC76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B07B4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744B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93F11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55D5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2BC0B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35C252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D32F4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C8C56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4AC74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CAEE9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FF8D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6B003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F508B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30462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0B215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09DE7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A8645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1ED65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113FD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C9EC9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8681D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B9A4451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F051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7416A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950A5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B9612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0D09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EE5E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26BFD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83BADAC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4825596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46DAC36E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1A148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1C83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BA018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D8758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21705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DFB19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ABDA1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49DBF1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881E5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0BF1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B03DE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4CC7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4FED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9189D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621A7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400A13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7AA5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FC50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0627B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2F25B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7F10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718F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05EA7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835039B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346CA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382D3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2A55F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0C22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5B28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D24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A80E2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684222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D825A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2A4BE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F49B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AAE48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E68C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D6BB0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D153A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7C41A97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E701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EA78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2DADF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7811A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B337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1AA8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F8D30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4805BD4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3D006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45387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4579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F2245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8CC3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6F0CB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47547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B4FC4D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E3FF488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6F1EEEF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94B94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93E72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16A1C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8F90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6620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C64C3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628E1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3A7D1268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6813D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E618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80F91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1FC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91ED4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48A99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9ED5CD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E86196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38003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6D0F0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E7543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7A54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ACEEC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50717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1D34F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1A7F85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88B82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0D1A8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BF00E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92C50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9CB9D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91437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D6237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6B1ED32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9AC02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CA396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0A4A0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C73F1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B5C6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A56EA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91F6B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1B91F06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E56B9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5E0E5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593B8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DAA0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8064F3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AD7DAB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BAD63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1ADB080" w14:textId="77777777" w:rsidTr="00F9248E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E80C9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897E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298EC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584CB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457E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C58E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5CAEE1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F58F245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4674E0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125D6F" w14:textId="77777777" w:rsidR="004674E0" w:rsidRPr="00A44A84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7AF57387" w14:textId="2277762E" w:rsidR="004674E0" w:rsidRPr="0080495D" w:rsidRDefault="004674E0" w:rsidP="004674E0">
            <w:pPr>
              <w:pStyle w:val="ad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2023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4674E0" w:rsidRPr="00F25F9B" w14:paraId="70DB3E22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355E035F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4674E0" w:rsidRPr="00F25F9B" w14:paraId="41DABADE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B41AC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73C77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705C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67BD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8D27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9E513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9F1AF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7347B0A4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FAC83" w14:textId="66AC4A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CA23F0" w14:textId="61E1B0E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17BE4" w14:textId="13C6B69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A9B2B" w14:textId="362C56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6F8315" w14:textId="1D9C172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049AE4" w14:textId="7F48489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B6E3A3" w14:textId="5375A14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D832D93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5067E9" w14:textId="6860A4F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F1183" w14:textId="206115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3FAD74" w14:textId="4238D34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DECF7" w14:textId="43C7697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A8B7EA" w14:textId="37A1DEE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47356" w14:textId="48965F5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3E9703B" w14:textId="4B40A8F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BFCF13A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782557" w14:textId="1ED6D4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D3247" w14:textId="6185AC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EA60E" w14:textId="0E38654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5663E" w14:textId="24E92F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1571" w14:textId="283EAE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35D60" w14:textId="532E15B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7C2171A" w14:textId="74C22FF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CCD4168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1BEFB11" w14:textId="736D538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B2691C" w14:textId="505D37A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7717E9" w14:textId="3379A8E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DD3416" w14:textId="1B20615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242627" w14:textId="4DE4638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D8912B" w14:textId="6D77766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D45E0C9" w14:textId="4CCDEC0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34DA378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9530A12" w14:textId="4E89B5B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645D6" w14:textId="2AF348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A1C86E" w14:textId="6A66C38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930BD1" w14:textId="1B9284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911F8" w14:textId="54216B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2FDB0" w14:textId="237BB09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77AF675" w14:textId="0B26B22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C9897D0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484FF78" w14:textId="07391C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49865F" w14:textId="0F3249E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B4B3F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67FEB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2937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00C4F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39094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504F336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F320A0" w14:textId="77777777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2851CD34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79B4C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DB88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AC1D7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F3D1C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72F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13AC1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F7F3D4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76C0F61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3A1EC7" w14:textId="0B36B7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B9ECD" w14:textId="4897CA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C7BE2C" w14:textId="0B5147E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D74B18" w14:textId="41BF901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68AF89" w14:textId="7EF7E14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22F01C" w14:textId="026EE9A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625E1B" w14:textId="78C5020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72A4E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CD638" w14:textId="1E949E7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8A31FD8" w14:textId="276CF5A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9AB30" w14:textId="699E61A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924E1" w14:textId="521F6A2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08C0C7" w14:textId="57EDC17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D861A4" w14:textId="0E95D70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26B821" w14:textId="15BF71F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CF8A05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22C0BE0" w14:textId="303A495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D07CCB" w14:textId="24E8D13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07195" w14:textId="7297A0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22217" w14:textId="55635F5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82B8B3" w14:textId="749C02F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49E0B" w14:textId="055CFE3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5FDEF2" w14:textId="5DAA263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3638C52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AF1F5" w14:textId="21ACD3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911620" w14:textId="03306D6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AA676" w14:textId="3DA5F9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0D8BA" w14:textId="6814125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A74BEF" w14:textId="3FD0DC4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18ED1D" w14:textId="62FA229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4D2A7B" w14:textId="2C5805F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B1DCE20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0B0540" w14:textId="2D63F7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D52B77" w14:textId="78E4576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2515" w14:textId="3DF1BCD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880F5" w14:textId="09445D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E7E0E4" w14:textId="6C5322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B52E8" w14:textId="0BF1BE5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988472" w14:textId="0B4DEEA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B1B140E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796AC2" w14:textId="2475B4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0152BD" w14:textId="6E54914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D01AB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9CBFD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79204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D931D2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5904D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8DD2B2A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7CDA812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66C3D0AC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5B52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F2466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36C4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DCD21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75289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A3913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06825B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22BD05A8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293AD1" w14:textId="764745C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21FB8" w14:textId="65D3F52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47ADBD" w14:textId="7697303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0ED1D" w14:textId="0A2E060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F52B44" w14:textId="339789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89BAF6" w14:textId="50F8700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D65D11" w14:textId="4680805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2C5358A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88EC583" w14:textId="7A3BD59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3C175F" w14:textId="414CC18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5956C1" w14:textId="6890A9E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1E948" w14:textId="681D362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3F275A" w14:textId="78274C3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D58A5F" w14:textId="2183ED9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A672E" w14:textId="6F8B17F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6305D9F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2A3C334" w14:textId="45BE63A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847416" w14:textId="25AC78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6653CC" w14:textId="41402EA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990DA" w14:textId="7E084C4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26C991" w14:textId="3CE5D37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0FBFBB" w14:textId="6081F6C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3B2CBF" w14:textId="3C6500F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D5D6BB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848C7B" w14:textId="6B7B700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0E1DEE" w14:textId="25FDFA8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F05BB" w14:textId="2809D9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ABC1B6" w14:textId="0AFB14E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331060" w14:textId="74FAD9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0801A0" w14:textId="7B8B30E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332D4B" w14:textId="135039E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8FAC1F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3FB152A" w14:textId="38BD2F3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67CE7D" w14:textId="6CF93EA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697045" w14:textId="47EF1FB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4DF42" w14:textId="568D9E2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F5B8CD" w14:textId="396F49D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BF5170" w14:textId="407B8D4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A3FBAC" w14:textId="49498F0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2F8679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6F0CBD8" w14:textId="700E09A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C8FB81" w14:textId="48022FD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55C2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36C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E5380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61BD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178FE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EABAB95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E239C9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4674E0" w:rsidRPr="00F25F9B" w14:paraId="0381BFB3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CFCFE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66A7F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4624D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026D9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DF050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D0F891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CCBC2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710B060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A3F0FF" w14:textId="7299129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613E9A" w14:textId="65B9253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AB7D3A" w14:textId="1A36A3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FE765" w14:textId="49F242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8CF8EA" w14:textId="4503B0E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60012" w14:textId="10323B3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ADB54B" w14:textId="71E16CF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7ADBC5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4B1A34" w14:textId="2CB384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393A19" w14:textId="702A1FD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7698A4" w14:textId="185C0E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CA90F7" w14:textId="68A9C9D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80EDA" w14:textId="576BDA7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CE80BD" w14:textId="1A06D86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2D8756" w14:textId="5F97517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31C3ABE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1E539A" w14:textId="5ED802E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7A3586" w14:textId="7AD45B3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645C2D" w14:textId="3706691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3105FD" w14:textId="25F44D6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BF7401" w14:textId="191D7BF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233EF" w14:textId="4BED62F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1F5568" w14:textId="54E2CB4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4379DE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065B31" w14:textId="07604C7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E574A3" w14:textId="6FB4693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88B93" w14:textId="5453690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F51B5" w14:textId="24D7CC0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E5549" w14:textId="6FFB966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9AA4C3" w14:textId="66DD0D0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AFC57A" w14:textId="0C3CA94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D6F1AA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B0A24C" w14:textId="6184E8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4F041E" w14:textId="7F545BD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5DC9D1" w14:textId="5B83743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142560" w14:textId="600716F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EAB488" w14:textId="6D8A5F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1CAB62" w14:textId="46C2F33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E7B09C" w14:textId="59CF41C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46FBBAC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5D50AE" w14:textId="244BB3A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ECF3EA" w14:textId="298A01D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5FD2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E5E6B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D91C1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187E4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1E373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D7F89EF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42C8464D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25EB93EA" w14:textId="77777777" w:rsidR="004674E0" w:rsidRPr="0080495D" w:rsidRDefault="004674E0" w:rsidP="004674E0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348858B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651B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C903C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A23179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50BC8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5CA0F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98FAF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1265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55626949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C0CD35" w14:textId="5D2CFC2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8D4AD7" w14:textId="20FE953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CD2D3" w14:textId="6E2CC68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B0D5BF" w14:textId="2458EA5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04EC36" w14:textId="3865C3F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695C8" w14:textId="3293920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0CDC0B" w14:textId="1CEB123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6FCA0E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B6E06D0" w14:textId="56621D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08259E" w14:textId="06CE4E5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7DFE2" w14:textId="453346B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74D7DE" w14:textId="67C1E43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8A0F4E" w14:textId="4999627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9EAE5" w14:textId="00962EC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351892" w14:textId="589B01D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CD4B0B9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B4E414" w14:textId="7BFE7DE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9EB546" w14:textId="7802B2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D0862" w14:textId="0979877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577C29" w14:textId="0B753E6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2DB3B" w14:textId="4CC06F8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E131F6" w14:textId="35AE4C7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4687CD" w14:textId="18114E5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1E251C7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8C563D" w14:textId="42623C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D5425E" w14:textId="7069CE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5FF2AD" w14:textId="7919A1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EDD195" w14:textId="02861A7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8E08FC" w14:textId="762FE2F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FB8CCE" w14:textId="3547439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558BD5" w14:textId="2E2ED62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B22253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68329C" w14:textId="23D0F7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6A5321" w14:textId="2B3E402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03E545" w14:textId="55FA0E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F3819" w14:textId="1CCB4BF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7DB1E" w14:textId="6840FA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BDE50A" w14:textId="3231F52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0893FC" w14:textId="7829492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F8EE70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7FA2311" w14:textId="35843F3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202196" w14:textId="320D473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B54C3D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3A845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4090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BEC7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7BB300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842FF0B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D3F259B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6F0C33A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298A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F632E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0C912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2963F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EC58D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9EC3B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885406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FC713C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27A1AE" w14:textId="657790A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7279A4" w14:textId="7139A88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B12B7F" w14:textId="24257E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DE7358" w14:textId="2D76C2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FBA009" w14:textId="7F52AC1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371B0F" w14:textId="5032296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60B95" w14:textId="4078993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BD60087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F2338" w14:textId="67AD235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06F854" w14:textId="3CD4E3F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19850" w14:textId="5E39147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212F" w14:textId="66E44AE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EE61D" w14:textId="44036CF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6E9871" w14:textId="7277669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DAD97B" w14:textId="3F44282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1C3020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DF0166" w14:textId="2C8EE87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459566" w14:textId="359AD1F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8140C0" w14:textId="0D9984F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9DBF4C" w14:textId="4582B3D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08D44" w14:textId="47076E2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F84E8E" w14:textId="2D23D53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EA8A28" w14:textId="7948FF9F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DF4F18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3112FE" w14:textId="4C69AB1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27550" w14:textId="53B73CC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B4C23" w14:textId="1C4BF11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4BEE5" w14:textId="4EDB433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0C2B69" w14:textId="3F16BF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A3B47" w14:textId="6BC0600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F0EE5C" w14:textId="6CB42EF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7776ED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E3758E" w14:textId="4FC3318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19F6E" w14:textId="296E550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E0672" w14:textId="6EBFD96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7A01D5" w14:textId="126A890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5079E" w14:textId="4A88652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21DEC" w14:textId="31660B3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E2EBA8" w14:textId="6F14872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1B5893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E4DE2B" w14:textId="1967B45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BCED7" w14:textId="340B63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AB094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0270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36653A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D63DB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A283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C5CF404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50A27C8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1602DB0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A4CD8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E1593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3E9E9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5E55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AF039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EEA375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0196CB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0D894C7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699DAB0" w14:textId="37FD1CD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767536C" w14:textId="1D3C099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1F84CFF" w14:textId="0C2CDCB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DAEA8A8" w14:textId="22B3D5A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088FC96" w14:textId="0E00995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4EF23D" w14:textId="3442805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9AFEFA5" w14:textId="62FC390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C56152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747E5B8" w14:textId="1E8AEB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C44B848" w14:textId="758658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5E8657" w14:textId="06F36E2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C546576" w14:textId="52FA60C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C54000" w14:textId="4563004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351B90" w14:textId="696AB0B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E6F3BCD" w14:textId="53055D9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94E984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D76E977" w14:textId="1FEC299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5E741CA" w14:textId="5860443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D3A7C4" w14:textId="59AC5B4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D7EBAF" w14:textId="622429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797E79" w14:textId="1FC7A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F5E95B" w14:textId="751CC32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B063C93" w14:textId="56C3B9C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7CE3156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341968" w14:textId="4D17B6C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4BF8752" w14:textId="2EC0BA2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B714C7" w14:textId="6F5A22F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A4F4C8" w14:textId="5729DD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74F5201" w14:textId="31637B3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09D6CA" w14:textId="140A16D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981E8D7" w14:textId="574D619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128FF3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C4770AF" w14:textId="147BDE7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BBAA524" w14:textId="265970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5E3F6D" w14:textId="5A89D1A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B42147" w14:textId="163B82F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D6D4AC2" w14:textId="2E999AB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4D99D2A" w14:textId="7293FFD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6F1FF0" w14:textId="53E74A9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B5AD34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CD3062A" w14:textId="1C3A871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6A073C3" w14:textId="5501440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85FF7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A578C8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174542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DC8BC14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8E459EF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693AFE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08EC13" w14:textId="77777777" w:rsidR="004674E0" w:rsidRPr="00F25F9B" w:rsidRDefault="004674E0" w:rsidP="004674E0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11D6B21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591E2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CA640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CC4C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5C46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B9DF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439605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DF413D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4E038C4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7A78E9" w14:textId="6FD8DC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7D8612" w14:textId="33A1FF8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8D2B17" w14:textId="7ED86BC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B074A" w14:textId="04CE906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139E7D" w14:textId="115C7D7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B3FDDF" w14:textId="6C197B2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1F3365" w14:textId="45853C4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AC4C91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2A1AF2" w14:textId="092E4B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589FDC" w14:textId="7F6D40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9B521" w14:textId="110910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A696A5" w14:textId="6622250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E01C0" w14:textId="68F18AB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C5D302" w14:textId="02A5688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3CA64E" w14:textId="2C27555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878517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644204" w14:textId="1146A08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455D30" w14:textId="7BBD37B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14A3BA" w14:textId="35B0E47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9CD46" w14:textId="5684618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A4B178" w14:textId="4ABD0A9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94DE5" w14:textId="491EC9A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6E0310" w14:textId="51AB2DB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121A54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DABF44" w14:textId="7B27386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E8568B" w14:textId="283BF92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4CC6DF" w14:textId="4E290AE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3193" w14:textId="4B14416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58C910" w14:textId="71FF1BB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2663F9" w14:textId="6BBC519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D61649" w14:textId="6C19F30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13E9071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2CEFF9F" w14:textId="1A116E3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13447" w14:textId="7908457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AF7201" w14:textId="5382C0C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B5524C" w14:textId="7634BA2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327D2" w14:textId="083632E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B6094" w14:textId="335D1B0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74FDEF" w14:textId="226B32C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77C790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83817FE" w14:textId="3C61F64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FD360D" w14:textId="01AFE86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0F753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0159F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A446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BF4D36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01B4A9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D3C063E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674E0" w:rsidRPr="00F25F9B" w14:paraId="1246525F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183DC048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325C0B6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06488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80EC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FB8537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326D2A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92CA7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6DE16B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6D838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6F97E52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2EC9E3" w14:textId="1A28ED3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3BDEA" w14:textId="72FF0F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99998B" w14:textId="307881D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A433C0" w14:textId="2DA5092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6226D1" w14:textId="47971DE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7E023" w14:textId="2242EA8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DE921B" w14:textId="1B98DA3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5CDE606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13F1715" w14:textId="4E9C468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655BAA" w14:textId="11D656F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A7D32" w14:textId="70539D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21CB57" w14:textId="35FF08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2C330" w14:textId="76CB82F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86E893" w14:textId="0D65A5D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95049A" w14:textId="51D8FC1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7C0B37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267005" w14:textId="3D5C949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A446A9" w14:textId="18527F3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3788E1" w14:textId="6840BBB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ADE27" w14:textId="15A2B14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7963C6" w14:textId="3704D13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56218" w14:textId="1A3C174C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C11147" w14:textId="2643BD9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952B07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B20B43" w14:textId="386115D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66EF2C" w14:textId="4F481E1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218B2" w14:textId="2403033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A107F" w14:textId="4C7B668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7BBF1" w14:textId="781DD94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01E44C" w14:textId="2ECEA36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FDFA0" w14:textId="6978F17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EAA591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4482CE2" w14:textId="58FC491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EE8C4E" w14:textId="16E1E5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95AA2" w14:textId="78006B5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6F1EF" w14:textId="6C2B066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C4C0C" w14:textId="07CB440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DE2341" w14:textId="30D42321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FB459C" w14:textId="34A41C9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92BE33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27FADA" w14:textId="4E25D5F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CF6C03" w14:textId="1E53AE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FA1B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C595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1BAF8C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2A8B5E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31523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3B9A481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E8C0AE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4674E0" w:rsidRPr="00F25F9B" w14:paraId="727CDB1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34A88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332528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2533A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3AF8B1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63572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1407A8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67540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18E991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EDB5BB" w14:textId="7C2DA19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19F93" w14:textId="7BDA7E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39FAB" w14:textId="161D8E2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815815" w14:textId="5E1DFC6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1D0C39" w14:textId="349894F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6AC471" w14:textId="7C9F055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FF05CE" w14:textId="38535FC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7BF3C94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94A8E1" w14:textId="1F58A8D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01F942F" w14:textId="36F0950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49DC0" w14:textId="6059493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A49DF2" w14:textId="089B4CA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4C4CE5" w14:textId="24B44B1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EA9F6" w14:textId="5A0B82B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3B01C2" w14:textId="351E8C4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3A12E1A4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83D015" w14:textId="2ABDB20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D2990F" w14:textId="71B968C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46AFCA" w14:textId="148EC1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9BF9" w14:textId="4F390DE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B64CC9" w14:textId="041034E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ACB719" w14:textId="5F6467B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F9327D" w14:textId="5973129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A84DC7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6730B7" w14:textId="56D5C8D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C491AD" w14:textId="63C0DFC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1598B5" w14:textId="01A68C1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900457" w14:textId="779CF56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33402" w14:textId="290F010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EEDF41" w14:textId="0E947AF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F7B919" w14:textId="1D998842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AC18A9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0A4F51" w14:textId="08248CA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491B5F6" w14:textId="1D8EF2F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FE688C" w14:textId="2C4F66C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95F5" w14:textId="0D08359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E9C57" w14:textId="716A1C5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708242" w14:textId="0026F64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41F0DA" w14:textId="04CEC42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4C0686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EFF523" w14:textId="34625A7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9C37D4" w14:textId="723EE41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167A1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66F11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EFA72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7EE8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2A530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472BD24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0CEF9FA" w14:textId="77777777" w:rsidR="004674E0" w:rsidRPr="0080495D" w:rsidRDefault="004674E0" w:rsidP="004674E0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29003C7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58B4E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1FD309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EFDC0E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D9F27B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383A04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6836C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BC8327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2FF03630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1D9900" w14:textId="76CDDA8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8345B4" w14:textId="515EF82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15E6C6" w14:textId="2EFA65F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4338B6" w14:textId="101977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35E7A" w14:textId="3C3655E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AC6FA6" w14:textId="002B8AE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43FA90" w14:textId="4ACA132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2F28423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5B9B0B" w14:textId="7110137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57B30A" w14:textId="739054C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7C4964" w14:textId="76DB00D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87B76" w14:textId="4A129FB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53AB5" w14:textId="7F761A0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9E742" w14:textId="4D32869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59769E" w14:textId="063A20CA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4F9BB43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82433A" w14:textId="058CDC3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59E7D4" w14:textId="2EAF8E2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8F1A" w14:textId="47D131F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C19F2D" w14:textId="3033754B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046D2B" w14:textId="27A90E2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DCF312" w14:textId="2C308FC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65DB53" w14:textId="1ED311F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645CD6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5CF972" w14:textId="7CAB9EB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DA59FD" w14:textId="1FFEFB1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B1501" w14:textId="5CC166D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2195E4" w14:textId="47DA1CF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800D18" w14:textId="5F77A7E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830D37" w14:textId="42C65104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9EB300" w14:textId="334D7D6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6F01911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E6EB45" w14:textId="6C6E184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DCAF14" w14:textId="7663BFB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5533A" w14:textId="02B5D33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C6C46B" w14:textId="1A1537E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A095F" w14:textId="31FE820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66CD0" w14:textId="0303561D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B91F3C" w14:textId="267C43A3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191332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FE539B" w14:textId="758D52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DA1E27" w14:textId="1F7563B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38487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FF806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AD4DE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E54EEC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117A65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A655848" w14:textId="77777777" w:rsidR="004674E0" w:rsidRPr="00F25F9B" w:rsidRDefault="004674E0" w:rsidP="004674E0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F8A3A3" w14:textId="0B1F81D1" w:rsidR="004674E0" w:rsidRPr="0080495D" w:rsidRDefault="004674E0" w:rsidP="004674E0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4674E0" w:rsidRPr="00F25F9B" w14:paraId="3414DA2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AA8A1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817BF0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7C7456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7F265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AB66D" w14:textId="77777777" w:rsidR="004674E0" w:rsidRPr="00F25F9B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E5541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D867DA" w14:textId="77777777" w:rsidR="004674E0" w:rsidRPr="0080495D" w:rsidRDefault="004674E0" w:rsidP="004674E0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4674E0" w:rsidRPr="00F25F9B" w14:paraId="19E8351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200B5" w14:textId="4469E1A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E1E0DE" w14:textId="4DA0901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7C7892" w14:textId="19CB15C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2A3D4C" w14:textId="4024B02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7E78A8" w14:textId="0A1B7F6C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E79C06" w14:textId="3CD28D3B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596798" w14:textId="3B002C16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08161DC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4AA652" w14:textId="1D5A77B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DBA39B" w14:textId="1DD0F06A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20490D" w14:textId="6CD2678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F4619" w14:textId="68C5D791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106C6" w14:textId="58EF1C2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D9DAA" w14:textId="527C453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166464" w14:textId="11F6642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83B153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823AA1" w14:textId="2A659D66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1027AD" w14:textId="120DEE69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CEF4FB" w14:textId="36F19B6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938EB" w14:textId="526B6A1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297367" w14:textId="6BF5CC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3CFCB3" w14:textId="44E291A8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B74767" w14:textId="251B7779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19F99D0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AA57F8" w14:textId="3DCA07EF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FD8F46" w14:textId="170041C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E4386" w14:textId="0024667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15661" w14:textId="17CF3BB3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B93E3" w14:textId="0DE81572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564B3" w14:textId="51AB040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D4FCF9" w14:textId="5D2CEBC5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7808085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0A9EDE" w14:textId="3AAC72D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7D6564" w14:textId="11EFBC0E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A796C0" w14:textId="1B208885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F3365" w14:textId="15CA946D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7375E5" w14:textId="04C6CB44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EA19D" w14:textId="2226A71E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0AF28F" w14:textId="16AE1790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674E0" w:rsidRPr="00F25F9B" w14:paraId="695B0CA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7354B92" w14:textId="6143F448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A10905" w14:textId="0EE2C0E0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E3A449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26974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444F5" w14:textId="77777777" w:rsidR="004674E0" w:rsidRPr="00F25F9B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463F3A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F44DD7" w14:textId="77777777" w:rsidR="004674E0" w:rsidRPr="0080495D" w:rsidRDefault="004674E0" w:rsidP="004674E0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501D49C" w14:textId="77777777" w:rsidR="004674E0" w:rsidRPr="00F25F9B" w:rsidRDefault="004674E0" w:rsidP="004674E0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4674E0" w:rsidRPr="00F25F9B" w:rsidRDefault="004674E0" w:rsidP="004674E0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F25F9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7E053" w14:textId="77777777" w:rsidR="00A24F29" w:rsidRDefault="00A24F29">
      <w:pPr>
        <w:spacing w:after="0"/>
      </w:pPr>
      <w:r>
        <w:separator/>
      </w:r>
    </w:p>
  </w:endnote>
  <w:endnote w:type="continuationSeparator" w:id="0">
    <w:p w14:paraId="4B8C07C7" w14:textId="77777777" w:rsidR="00A24F29" w:rsidRDefault="00A24F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A422E" w14:textId="77777777" w:rsidR="00A24F29" w:rsidRDefault="00A24F29">
      <w:pPr>
        <w:spacing w:after="0"/>
      </w:pPr>
      <w:r>
        <w:separator/>
      </w:r>
    </w:p>
  </w:footnote>
  <w:footnote w:type="continuationSeparator" w:id="0">
    <w:p w14:paraId="2CED4841" w14:textId="77777777" w:rsidR="00A24F29" w:rsidRDefault="00A24F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1F2809"/>
    <w:rsid w:val="00240D4D"/>
    <w:rsid w:val="002562E7"/>
    <w:rsid w:val="00285C1D"/>
    <w:rsid w:val="0030521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674E0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24F29"/>
    <w:rsid w:val="00A44A84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6800</Words>
  <Characters>38760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2021-07-30T08:36:00Z</dcterms:created>
  <dcterms:modified xsi:type="dcterms:W3CDTF">2021-07-30T08:36:00Z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