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1787F9CE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46D6426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595B0EF" w14:textId="00EC4CE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B17593" w14:textId="2ACAC08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64F85D72" w14:textId="6C350D72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25BE79" w14:textId="253C781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E08FC8C" w14:textId="57973603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69CD89D5" w14:textId="14EC9145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2D9DB4" w14:textId="65F7CBA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623876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2DAF4F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698557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6397D7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50EA84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543832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350640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4AD7F4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780FE4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2E7B0F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13C9EC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1A8B2A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5A43E0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223C6D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39FD4B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158EA0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3A7D04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28144A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122278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39C282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528255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3504BC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1DBE42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5F7677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036B94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452BF5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719669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55356B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108CA4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4D5E46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63649D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1093D6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7C2EB9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13DE1B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5A7DB7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4663DD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333A71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83268" w14:textId="77777777" w:rsidR="009C1B8E" w:rsidRDefault="009C1B8E">
      <w:pPr>
        <w:spacing w:after="0"/>
      </w:pPr>
      <w:r>
        <w:separator/>
      </w:r>
    </w:p>
  </w:endnote>
  <w:endnote w:type="continuationSeparator" w:id="0">
    <w:p w14:paraId="4DB71207" w14:textId="77777777" w:rsidR="009C1B8E" w:rsidRDefault="009C1B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87949" w14:textId="77777777" w:rsidR="009C1B8E" w:rsidRDefault="009C1B8E">
      <w:pPr>
        <w:spacing w:after="0"/>
      </w:pPr>
      <w:r>
        <w:separator/>
      </w:r>
    </w:p>
  </w:footnote>
  <w:footnote w:type="continuationSeparator" w:id="0">
    <w:p w14:paraId="3C102EE4" w14:textId="77777777" w:rsidR="009C1B8E" w:rsidRDefault="009C1B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C1B8E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25423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2021-05-07T08:15:00Z</dcterms:created>
  <dcterms:modified xsi:type="dcterms:W3CDTF">2021-05-07T08:15:00Z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