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0BC10251" w:rsidR="00BF49DC" w:rsidRPr="006D330A" w:rsidRDefault="006D0891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2F89428C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AA2EE9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tcMar>
              <w:left w:w="0" w:type="dxa"/>
              <w:right w:w="0" w:type="dxa"/>
            </w:tcMar>
            <w:vAlign w:val="center"/>
          </w:tcPr>
          <w:p w14:paraId="6B0CCD02" w14:textId="456F970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tcMar>
              <w:left w:w="0" w:type="dxa"/>
              <w:right w:w="0" w:type="dxa"/>
            </w:tcMar>
            <w:vAlign w:val="center"/>
          </w:tcPr>
          <w:p w14:paraId="6521B78A" w14:textId="1C472A7B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tcMar>
              <w:left w:w="0" w:type="dxa"/>
              <w:right w:w="0" w:type="dxa"/>
            </w:tcMar>
            <w:vAlign w:val="center"/>
          </w:tcPr>
          <w:p w14:paraId="598B2609" w14:textId="1A83F44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68A073C5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tcMar>
              <w:left w:w="0" w:type="dxa"/>
              <w:right w:w="0" w:type="dxa"/>
            </w:tcMar>
            <w:vAlign w:val="center"/>
          </w:tcPr>
          <w:p w14:paraId="72AC4C35" w14:textId="0D87C4AD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tcMar>
              <w:left w:w="0" w:type="dxa"/>
              <w:right w:w="0" w:type="dxa"/>
            </w:tcMar>
            <w:vAlign w:val="center"/>
          </w:tcPr>
          <w:p w14:paraId="56F4715B" w14:textId="38F5F9F4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tcMar>
              <w:left w:w="0" w:type="dxa"/>
              <w:right w:w="0" w:type="dxa"/>
            </w:tcMar>
            <w:vAlign w:val="center"/>
          </w:tcPr>
          <w:p w14:paraId="7AADA3AB" w14:textId="658E9007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BF49DC" w:rsidRPr="006D5311" w14:paraId="6EAC1785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0DB1E9B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5F6E07D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071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509BE6C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1CD10C6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7F0BB07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7B84355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3837540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429CCDE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2D3A448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282E91F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574FE58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279407B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002E286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51F6EBC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22EB669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675F186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78DDF0A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0A3DADD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3301F3B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5509403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749BFF0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1E7CE28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4B10D69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3BB74E6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17470CF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3AC8458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439ABDC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50AA0A1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19A281E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2220116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325B00B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78EAE7C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0BA2CB2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70BB4D9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6818D3D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1AC9DBE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325608D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2E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05E4B" w14:textId="77777777" w:rsidR="00E359CD" w:rsidRDefault="00E359CD">
      <w:pPr>
        <w:spacing w:after="0"/>
      </w:pPr>
      <w:r>
        <w:separator/>
      </w:r>
    </w:p>
  </w:endnote>
  <w:endnote w:type="continuationSeparator" w:id="0">
    <w:p w14:paraId="32C8F2A3" w14:textId="77777777" w:rsidR="00E359CD" w:rsidRDefault="00E359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7115B" w14:textId="77777777" w:rsidR="00E359CD" w:rsidRDefault="00E359CD">
      <w:pPr>
        <w:spacing w:after="0"/>
      </w:pPr>
      <w:r>
        <w:separator/>
      </w:r>
    </w:p>
  </w:footnote>
  <w:footnote w:type="continuationSeparator" w:id="0">
    <w:p w14:paraId="26FDD7AB" w14:textId="77777777" w:rsidR="00E359CD" w:rsidRDefault="00E359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2EE9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359CD"/>
    <w:rsid w:val="00E50BDE"/>
    <w:rsid w:val="00E774CD"/>
    <w:rsid w:val="00E77E1D"/>
    <w:rsid w:val="00E97684"/>
    <w:rsid w:val="00ED5F48"/>
    <w:rsid w:val="00ED75B6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2021-05-06T07:38:00Z</dcterms:created>
  <dcterms:modified xsi:type="dcterms:W3CDTF">2021-05-06T07:38:00Z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