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ED5F48" w:rsidRPr="004374E1" w14:paraId="5E679A77" w14:textId="77777777" w:rsidTr="00ED5F48">
        <w:tc>
          <w:tcPr>
            <w:tcW w:w="2500" w:type="pct"/>
            <w:vAlign w:val="center"/>
          </w:tcPr>
          <w:p w14:paraId="1ADD435E" w14:textId="1EF2B76A" w:rsidR="00ED5F48" w:rsidRPr="00D75A87" w:rsidRDefault="00D75A87" w:rsidP="00ED5F48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120"/>
                <w:szCs w:val="120"/>
                <w:lang w:bidi="ru-RU"/>
              </w:rPr>
              <w:t>MAI</w:t>
            </w:r>
          </w:p>
        </w:tc>
        <w:tc>
          <w:tcPr>
            <w:tcW w:w="2500" w:type="pct"/>
            <w:vAlign w:val="center"/>
          </w:tcPr>
          <w:p w14:paraId="356E2AAA" w14:textId="7B567176" w:rsidR="00ED5F48" w:rsidRPr="00D75A87" w:rsidRDefault="00ED5F48" w:rsidP="00ED5F48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B6BE0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D75A87">
              <w:rPr>
                <w:rFonts w:ascii="Century Gothic" w:hAnsi="Century Gothic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4374E1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24"/>
        <w:gridCol w:w="1541"/>
        <w:gridCol w:w="1544"/>
        <w:gridCol w:w="1544"/>
        <w:gridCol w:w="1544"/>
        <w:gridCol w:w="1544"/>
        <w:gridCol w:w="1514"/>
      </w:tblGrid>
      <w:tr w:rsidR="00ED5F48" w:rsidRPr="004374E1" w14:paraId="4232816E" w14:textId="77777777" w:rsidTr="00FB6BE0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5173D927" w14:textId="64F6FD76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645E7C4A" w14:textId="6A74F775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7D31BE5" w14:textId="485C57A6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18E1E115" w14:textId="049BE98D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14:paraId="2C84A1A5" w14:textId="77280AD0" w:rsidR="00ED5F48" w:rsidRPr="00DB07E2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773A0790" w14:textId="2033B6B3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FF0000"/>
            </w:tcBorders>
            <w:shd w:val="clear" w:color="auto" w:fill="FF0000"/>
            <w:vAlign w:val="center"/>
          </w:tcPr>
          <w:p w14:paraId="08410A3D" w14:textId="11826C05" w:rsidR="00ED5F48" w:rsidRPr="00D75A87" w:rsidRDefault="00D75A87" w:rsidP="00ED5F48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 w:rsidRPr="00D75A8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  <w:lang w:bidi="ru-RU"/>
              </w:rPr>
              <w:t>DI</w:t>
            </w:r>
          </w:p>
        </w:tc>
      </w:tr>
      <w:tr w:rsidR="00ED5F48" w:rsidRPr="004374E1" w14:paraId="6F5FFAB0" w14:textId="77777777" w:rsidTr="00FB6BE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269C2670" w14:textId="5E1B78E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F7B697C" w14:textId="005C3A5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C8A88DF" w14:textId="533C553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9B1B025" w14:textId="53DD80E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0BF732E" w14:textId="18730A0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BB26961" w14:textId="575392F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5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6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6817485" w14:textId="719D396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понедельник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7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7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543A7E90" w14:textId="77777777" w:rsidTr="00FB6BE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5021331D" w14:textId="7DAD202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4B2BF12" w14:textId="20FAFC7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858DFB7" w14:textId="5AE064E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48B68F1" w14:textId="10D3637A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345A9F5" w14:textId="3128D48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29615FD" w14:textId="298C0F0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13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2D659A8" w14:textId="49EBF4BB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14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25CD5011" w14:textId="77777777" w:rsidTr="00FB6BE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3162FCE" w14:textId="517EABE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534D557" w14:textId="7C29D9B5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6E94CD6" w14:textId="3618F0A2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2F358C9A" w14:textId="69AD501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45FC823" w14:textId="51D6F83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98DB889" w14:textId="7BA59FD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20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CED4719" w14:textId="55C604D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21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1967DB6D" w14:textId="77777777" w:rsidTr="00FB6BE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08568AD" w14:textId="2E2AA19E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90DA026" w14:textId="37816EF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AC5897B" w14:textId="7FD90E98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737E596" w14:textId="594B8B4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66F8449" w14:textId="01D2369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F32A15C" w14:textId="0B8B7C4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27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64653324" w14:textId="19A6227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t>28</w: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0B252533" w14:textId="77777777" w:rsidTr="00FB6BE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CC"/>
            <w:tcMar>
              <w:right w:w="142" w:type="dxa"/>
            </w:tcMar>
            <w:vAlign w:val="center"/>
          </w:tcPr>
          <w:p w14:paraId="405994ED" w14:textId="6D40A1C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B32801" w14:textId="1ED835CD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F129B62" w14:textId="2417F4C9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47DFE374" w14:textId="096EED46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7325C5B5" w14:textId="2F25F6D1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0B1EB887" w14:textId="0D35BC10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28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499CB9D" w14:textId="48CDF26C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4374E1" w14:paraId="2832F5D6" w14:textId="77777777" w:rsidTr="00FB6BE0">
        <w:trPr>
          <w:trHeight w:val="2098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2B10BCDE" w14:textId="4D2458D3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C2A51FD" w14:textId="371FC1C4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B6BE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4374E1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3E98195F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6C122FC5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0BF85BD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1E7A702A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42" w:type="dxa"/>
            </w:tcMar>
            <w:vAlign w:val="center"/>
          </w:tcPr>
          <w:p w14:paraId="5A2DC031" w14:textId="77777777" w:rsidR="00ED5F48" w:rsidRPr="004374E1" w:rsidRDefault="00ED5F48" w:rsidP="00F1140A">
            <w:pPr>
              <w:pStyle w:val="Dates"/>
              <w:rPr>
                <w:rFonts w:ascii="Impact" w:hAnsi="Impact" w:cs="Arial"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4374E1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4374E1" w:rsidSect="00D75A8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B406E" w14:textId="77777777" w:rsidR="00314C8E" w:rsidRDefault="00314C8E">
      <w:pPr>
        <w:spacing w:after="0"/>
      </w:pPr>
      <w:r>
        <w:separator/>
      </w:r>
    </w:p>
  </w:endnote>
  <w:endnote w:type="continuationSeparator" w:id="0">
    <w:p w14:paraId="77C38935" w14:textId="77777777" w:rsidR="00314C8E" w:rsidRDefault="00314C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91F22A" w14:textId="77777777" w:rsidR="00314C8E" w:rsidRDefault="00314C8E">
      <w:pPr>
        <w:spacing w:after="0"/>
      </w:pPr>
      <w:r>
        <w:separator/>
      </w:r>
    </w:p>
  </w:footnote>
  <w:footnote w:type="continuationSeparator" w:id="0">
    <w:p w14:paraId="264BCBB8" w14:textId="77777777" w:rsidR="00314C8E" w:rsidRDefault="00314C8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6A31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E37A2"/>
    <w:rsid w:val="002E6538"/>
    <w:rsid w:val="00314C8E"/>
    <w:rsid w:val="003327F5"/>
    <w:rsid w:val="00340CAF"/>
    <w:rsid w:val="003B0DA0"/>
    <w:rsid w:val="003B7F03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1CB8"/>
    <w:rsid w:val="00667021"/>
    <w:rsid w:val="006974E1"/>
    <w:rsid w:val="006B6899"/>
    <w:rsid w:val="006C0896"/>
    <w:rsid w:val="006F513E"/>
    <w:rsid w:val="00727D08"/>
    <w:rsid w:val="00733B44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573BF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76D98"/>
    <w:rsid w:val="00C800AA"/>
    <w:rsid w:val="00C91F9B"/>
    <w:rsid w:val="00CA6C79"/>
    <w:rsid w:val="00D75A87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6BE0"/>
    <w:rsid w:val="00FC0032"/>
    <w:rsid w:val="00FC26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2021-05-06T18:53:00Z</dcterms:created>
  <dcterms:modified xsi:type="dcterms:W3CDTF">2021-05-06T18:53:00Z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