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121"/>
        <w:gridCol w:w="4651"/>
      </w:tblGrid>
      <w:tr w:rsidR="00ED5F48" w:rsidRPr="004374E1" w14:paraId="31547B57" w14:textId="77777777" w:rsidTr="00ED72EE">
        <w:tc>
          <w:tcPr>
            <w:tcW w:w="2841" w:type="pct"/>
            <w:vAlign w:val="center"/>
          </w:tcPr>
          <w:p w14:paraId="6AE3BB0C" w14:textId="6A450237" w:rsidR="00ED5F48" w:rsidRPr="00D75A87" w:rsidRDefault="00CA6C79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DÉCEMBRE</w:t>
            </w:r>
          </w:p>
        </w:tc>
        <w:tc>
          <w:tcPr>
            <w:tcW w:w="2159" w:type="pct"/>
            <w:vAlign w:val="center"/>
          </w:tcPr>
          <w:p w14:paraId="3D8BA562" w14:textId="30F719F8" w:rsidR="00ED5F48" w:rsidRPr="00D75A87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ED72EE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2"/>
        <w:gridCol w:w="1541"/>
        <w:gridCol w:w="1544"/>
        <w:gridCol w:w="1544"/>
        <w:gridCol w:w="1544"/>
        <w:gridCol w:w="1544"/>
        <w:gridCol w:w="1516"/>
      </w:tblGrid>
      <w:tr w:rsidR="00ED5F48" w:rsidRPr="004374E1" w14:paraId="1C608AFC" w14:textId="77777777" w:rsidTr="00D75A87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1AA947D" w14:textId="2CFDBB7F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80F3955" w14:textId="1B9BF887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4B173504" w14:textId="3B87D596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459C1B2" w14:textId="1455A0A8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2689FC3" w14:textId="37C80A28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52C5A400" w14:textId="5B0E8FAF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03317BA1" w14:textId="2F0503DF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7C17943B" w14:textId="77777777" w:rsidTr="00B573BF">
        <w:trPr>
          <w:trHeight w:val="209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EC0A191" w14:textId="343D782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F03151C" w14:textId="50EB304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44DC06B" w14:textId="352D6A8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33B44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5DB9C6B" w14:textId="5E56D81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50C7CA6" w14:textId="22E017C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B16ECF4" w14:textId="4FF7DB7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98D4833" w14:textId="6B013EC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пятница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07F4FCFD" w14:textId="77777777" w:rsidTr="00B573BF">
        <w:trPr>
          <w:trHeight w:val="209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F9E951E" w14:textId="6D37DAA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1CB7923" w14:textId="5E6A12B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5F31A5E" w14:textId="574B0AE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A475C4A" w14:textId="1213B26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EAC826A" w14:textId="1358531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B13D5FA" w14:textId="41B0F2F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304BDE0" w14:textId="25FC90D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67DB9DAF" w14:textId="77777777" w:rsidTr="00B573BF">
        <w:trPr>
          <w:trHeight w:val="209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C9A3BBE" w14:textId="754BD37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3F2CCF4" w14:textId="6242411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4AD79D1" w14:textId="6B18EB8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E272435" w14:textId="2BF0684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EA50AED" w14:textId="5CB4CB7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CA101BC" w14:textId="2356365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7CC68C2" w14:textId="79BD247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2E37A2" w14:paraId="2953C655" w14:textId="77777777" w:rsidTr="00B573BF">
        <w:trPr>
          <w:trHeight w:val="209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F3D4027" w14:textId="258CE25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BD3027E" w14:textId="117C8E9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9136C06" w14:textId="741AA1B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923EA43" w14:textId="746B342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1DEDC25" w14:textId="2814B0B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DB015B6" w14:textId="009D615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3DCFA5" w14:textId="65013ED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CCE256B" w14:textId="77777777" w:rsidTr="00621CB8">
        <w:trPr>
          <w:trHeight w:val="209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0DEC791C" w14:textId="7FB4ED0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3EECC90" w14:textId="7890DCE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B2A7C4A" w14:textId="46D914D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7EF03C3" w14:textId="75DCA8B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7704AB9" w14:textId="0855635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9EF70DB" w14:textId="1310174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1C92646" w14:textId="109249A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31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043F7B53" w14:textId="77777777" w:rsidTr="00B573BF">
        <w:trPr>
          <w:trHeight w:val="209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B7E597A" w14:textId="4A28E7E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93B94D4" w14:textId="3A0F3D8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72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DC97E6E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6040DA4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48C1197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C8B8C80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099B848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07A67" w14:textId="77777777" w:rsidR="009B5429" w:rsidRDefault="009B5429">
      <w:pPr>
        <w:spacing w:after="0"/>
      </w:pPr>
      <w:r>
        <w:separator/>
      </w:r>
    </w:p>
  </w:endnote>
  <w:endnote w:type="continuationSeparator" w:id="0">
    <w:p w14:paraId="6DED42D6" w14:textId="77777777" w:rsidR="009B5429" w:rsidRDefault="009B54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B9D1C" w14:textId="77777777" w:rsidR="009B5429" w:rsidRDefault="009B5429">
      <w:pPr>
        <w:spacing w:after="0"/>
      </w:pPr>
      <w:r>
        <w:separator/>
      </w:r>
    </w:p>
  </w:footnote>
  <w:footnote w:type="continuationSeparator" w:id="0">
    <w:p w14:paraId="444A1BDD" w14:textId="77777777" w:rsidR="009B5429" w:rsidRDefault="009B54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E37A2"/>
    <w:rsid w:val="002E6538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974E1"/>
    <w:rsid w:val="006B6899"/>
    <w:rsid w:val="006C0896"/>
    <w:rsid w:val="006F513E"/>
    <w:rsid w:val="00727D08"/>
    <w:rsid w:val="00733B44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B5429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573BF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75A87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2EE"/>
    <w:rsid w:val="00ED75B6"/>
    <w:rsid w:val="00F1140A"/>
    <w:rsid w:val="00F60810"/>
    <w:rsid w:val="00F91390"/>
    <w:rsid w:val="00F93E3B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2021-05-08T05:32:00Z</dcterms:created>
  <dcterms:modified xsi:type="dcterms:W3CDTF">2021-05-08T05:32:00Z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