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3552"/>
        <w:gridCol w:w="3553"/>
        <w:gridCol w:w="3553"/>
      </w:tblGrid>
      <w:tr w:rsidR="00F47B84" w:rsidRPr="007A2D41" w14:paraId="31547B57" w14:textId="31763499" w:rsidTr="00A74575">
        <w:trPr>
          <w:trHeight w:val="2268"/>
        </w:trPr>
        <w:tc>
          <w:tcPr>
            <w:tcW w:w="1666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648"/>
              <w:gridCol w:w="1611"/>
              <w:gridCol w:w="795"/>
              <w:gridCol w:w="498"/>
            </w:tblGrid>
            <w:tr w:rsidR="00F47B84" w:rsidRPr="007A2D41" w14:paraId="181FF58A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61B41215" w14:textId="77777777" w:rsidR="00F47B84" w:rsidRPr="007A2D41" w:rsidRDefault="00F47B84" w:rsidP="00FA5682">
                  <w:pPr>
                    <w:pStyle w:val="ad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5426960E" w14:textId="1B4D9008" w:rsidR="00F47B84" w:rsidRPr="007A2D41" w:rsidRDefault="007A2D41" w:rsidP="00FA5682">
                  <w:pPr>
                    <w:pStyle w:val="ad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NOVEMBRE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67577C89" w14:textId="1D1C876B" w:rsidR="00F47B84" w:rsidRPr="007A2D41" w:rsidRDefault="00F47B84" w:rsidP="00FA5682">
                  <w:pPr>
                    <w:pStyle w:val="ad"/>
                    <w:jc w:val="left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2023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60FE556C" w14:textId="77777777" w:rsidR="00F47B84" w:rsidRPr="007A2D41" w:rsidRDefault="00F47B84" w:rsidP="00FA5682">
                  <w:pPr>
                    <w:pStyle w:val="ad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1D1B78CA" w14:textId="77777777" w:rsidR="00F47B84" w:rsidRPr="007A2D41" w:rsidRDefault="00F47B84" w:rsidP="00FA5682">
            <w:pPr>
              <w:pStyle w:val="Months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08"/>
              <w:gridCol w:w="507"/>
              <w:gridCol w:w="508"/>
              <w:gridCol w:w="507"/>
              <w:gridCol w:w="508"/>
              <w:gridCol w:w="507"/>
              <w:gridCol w:w="507"/>
            </w:tblGrid>
            <w:tr w:rsidR="00F47B84" w:rsidRPr="007A2D41" w14:paraId="2F1D1CB1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1F5A610" w14:textId="199E674F" w:rsidR="00F47B84" w:rsidRPr="007A2D41" w:rsidRDefault="007A2D41" w:rsidP="004C2B84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7F09500" w14:textId="27A8541F" w:rsidR="00F47B84" w:rsidRPr="007A2D41" w:rsidRDefault="007A2D41" w:rsidP="004C2B84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390C4AB" w14:textId="7407C30D" w:rsidR="00F47B84" w:rsidRPr="007A2D41" w:rsidRDefault="007A2D41" w:rsidP="004C2B84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3D59947" w14:textId="5F1FEE5C" w:rsidR="00F47B84" w:rsidRPr="007A2D41" w:rsidRDefault="007A2D41" w:rsidP="004C2B84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4662BBC" w14:textId="475F71DA" w:rsidR="00F47B84" w:rsidRPr="007A2D41" w:rsidRDefault="007A2D41" w:rsidP="004C2B84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EA89734" w14:textId="6FBEEC30" w:rsidR="00F47B84" w:rsidRPr="007A2D41" w:rsidRDefault="007A2D41" w:rsidP="004C2B84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4BD5971" w14:textId="64616CF8" w:rsidR="00F47B84" w:rsidRPr="007A2D41" w:rsidRDefault="007A2D41" w:rsidP="004C2B84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F47B84" w:rsidRPr="007A2D41" w14:paraId="779567FA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AE28793" w14:textId="26C463A3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MonthStart11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2F77BAA4" w14:textId="64374B54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MonthStart11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1F3FEDD0" w14:textId="18DB90A1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MonthStart11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7292FBEF" w14:textId="2D73F2FB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MonthStart11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BD7E295" w14:textId="6B675EA6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MonthStart11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741C3130" w14:textId="3FBCB25B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MonthStart11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7897EE14" w14:textId="326860E5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MonthStart11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44FE0E90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9C2E59F" w14:textId="3F7FB6E8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4EFCBB9" w14:textId="785C66A0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E672C34" w14:textId="4467A851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717C957" w14:textId="3E01296B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693F196" w14:textId="5DBF958A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4A7DF4F" w14:textId="2B15E4C1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72EAF0B" w14:textId="45CC9B10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62758C5A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18194C9" w14:textId="34B6DE7D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335C121" w14:textId="2D7E140B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03EEE3A" w14:textId="4DB3C9EF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945D561" w14:textId="68EBA672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717A775" w14:textId="1EBE0D5A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18004B8" w14:textId="7E65392F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741CD80" w14:textId="6B762B31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7CA9787E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2964544" w14:textId="2697EF40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9EC231C" w14:textId="0EC9AE67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30BC81C" w14:textId="788D54F8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60892F8" w14:textId="15BCABA3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1FB01CB" w14:textId="6B57D460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580B072" w14:textId="4D5CD37A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4FDEE3D" w14:textId="467EA26C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4E6C149A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C806DEA" w14:textId="791003D0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MonthEnd11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6057277" w14:textId="244DE545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MonthEnd11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A050B83" w14:textId="034C04B6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MonthEnd11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E97509E" w14:textId="1B5DD689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MonthEnd11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DFCA7CD" w14:textId="1B4E28E1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MonthEnd11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0BE1441" w14:textId="5063C7F6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MonthEnd11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71BBE9C" w14:textId="776BF046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MonthEnd11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078C"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7A2D41" w14:paraId="1C72D970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35F3F0C" w14:textId="509665EC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078C"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MonthEnd11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078C"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078C"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078C"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80286CE" w14:textId="109BC493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26F5E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078C"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MonthEnd11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AE078C"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3FA3F57" w14:textId="77777777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25CB06B" w14:textId="77777777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8E8BB1B" w14:textId="77777777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35EEA86" w14:textId="77777777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B581037" w14:textId="77777777" w:rsidR="00F47B84" w:rsidRPr="007A2D41" w:rsidRDefault="00F47B84" w:rsidP="004C2B84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</w:tr>
          </w:tbl>
          <w:p w14:paraId="67E32A31" w14:textId="77777777" w:rsidR="00F47B84" w:rsidRPr="007A2D41" w:rsidRDefault="00F47B84" w:rsidP="00FC5F25">
            <w:pPr>
              <w:pStyle w:val="ad"/>
              <w:jc w:val="left"/>
              <w:rPr>
                <w:rFonts w:ascii="Arial Narrow" w:hAnsi="Arial Narrow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</w:p>
        </w:tc>
        <w:tc>
          <w:tcPr>
            <w:tcW w:w="1667" w:type="pct"/>
            <w:tcMar>
              <w:left w:w="142" w:type="dxa"/>
              <w:right w:w="142" w:type="dxa"/>
            </w:tcMar>
            <w:vAlign w:val="bottom"/>
          </w:tcPr>
          <w:p w14:paraId="1A791A9E" w14:textId="43991E03" w:rsidR="00F47B84" w:rsidRPr="007A2D41" w:rsidRDefault="00BE0E09" w:rsidP="00F47B84">
            <w:pPr>
              <w:pStyle w:val="ad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</w:pPr>
            <w:r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DÉCEMBRE</w:t>
            </w:r>
          </w:p>
          <w:p w14:paraId="3D8BA562" w14:textId="6E611C37" w:rsidR="00F47B84" w:rsidRPr="007A2D41" w:rsidRDefault="00F47B84" w:rsidP="00F47B84">
            <w:pPr>
              <w:pStyle w:val="ad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72"/>
                <w:szCs w:val="72"/>
                <w:lang w:bidi="ru-RU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instrText xml:space="preserve"> DOCVARIABLE  MonthStart1 \@  yyyy   \* MERGEFORMAT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t>2023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1667" w:type="pct"/>
            <w:vAlign w:val="bottom"/>
          </w:tcPr>
          <w:tbl>
            <w:tblPr>
              <w:tblStyle w:val="ae"/>
              <w:tblW w:w="5000" w:type="pct"/>
              <w:jc w:val="center"/>
              <w:tblLook w:val="04A0" w:firstRow="1" w:lastRow="0" w:firstColumn="1" w:lastColumn="0" w:noHBand="0" w:noVBand="1"/>
            </w:tblPr>
            <w:tblGrid>
              <w:gridCol w:w="758"/>
              <w:gridCol w:w="1279"/>
              <w:gridCol w:w="795"/>
              <w:gridCol w:w="721"/>
            </w:tblGrid>
            <w:tr w:rsidR="00A26F5E" w:rsidRPr="007A2D41" w14:paraId="6AE3EFB9" w14:textId="77777777" w:rsidTr="00131A4A">
              <w:trPr>
                <w:trHeight w:val="227"/>
                <w:jc w:val="center"/>
              </w:trPr>
              <w:tc>
                <w:tcPr>
                  <w:tcW w:w="1250" w:type="pct"/>
                  <w:vAlign w:val="center"/>
                </w:tcPr>
                <w:p w14:paraId="6B91C836" w14:textId="77777777" w:rsidR="00A26F5E" w:rsidRPr="007A2D41" w:rsidRDefault="00A26F5E" w:rsidP="00A26F5E">
                  <w:pPr>
                    <w:pStyle w:val="ad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52BABE05" w14:textId="77777777" w:rsidR="00A26F5E" w:rsidRPr="007A2D41" w:rsidRDefault="00A26F5E" w:rsidP="00A26F5E">
                  <w:pPr>
                    <w:pStyle w:val="ad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JANVIER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6118B023" w14:textId="77777777" w:rsidR="00A26F5E" w:rsidRPr="007A2D41" w:rsidRDefault="00A26F5E" w:rsidP="00A26F5E">
                  <w:pPr>
                    <w:pStyle w:val="ad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2024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50" w:type="pct"/>
                  <w:vAlign w:val="bottom"/>
                </w:tcPr>
                <w:p w14:paraId="0B2A2541" w14:textId="77777777" w:rsidR="00A26F5E" w:rsidRPr="007A2D41" w:rsidRDefault="00A26F5E" w:rsidP="00A26F5E">
                  <w:pPr>
                    <w:pStyle w:val="ad"/>
                    <w:jc w:val="center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4570867D" w14:textId="77777777" w:rsidR="00A26F5E" w:rsidRPr="007A2D41" w:rsidRDefault="00A26F5E" w:rsidP="00A26F5E">
            <w:pPr>
              <w:pStyle w:val="Months"/>
              <w:jc w:val="center"/>
              <w:rPr>
                <w:rFonts w:ascii="Arial Narrow" w:hAnsi="Arial Narrow" w:cs="Arial"/>
                <w:b/>
                <w:bCs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08"/>
              <w:gridCol w:w="508"/>
              <w:gridCol w:w="508"/>
              <w:gridCol w:w="508"/>
              <w:gridCol w:w="507"/>
              <w:gridCol w:w="507"/>
              <w:gridCol w:w="507"/>
            </w:tblGrid>
            <w:tr w:rsidR="00A26F5E" w:rsidRPr="007A2D41" w14:paraId="1321C06F" w14:textId="77777777" w:rsidTr="00131A4A">
              <w:trPr>
                <w:trHeight w:val="170"/>
              </w:trPr>
              <w:tc>
                <w:tcPr>
                  <w:tcW w:w="713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08E45409" w14:textId="77777777" w:rsidR="00A26F5E" w:rsidRPr="007A2D41" w:rsidRDefault="00A26F5E" w:rsidP="00A26F5E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3A78A2F4" w14:textId="77777777" w:rsidR="00A26F5E" w:rsidRPr="007A2D41" w:rsidRDefault="00A26F5E" w:rsidP="00A26F5E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411041A2" w14:textId="77777777" w:rsidR="00A26F5E" w:rsidRPr="007A2D41" w:rsidRDefault="00A26F5E" w:rsidP="00A26F5E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27B2B946" w14:textId="77777777" w:rsidR="00A26F5E" w:rsidRPr="007A2D41" w:rsidRDefault="00A26F5E" w:rsidP="00A26F5E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0E7A689B" w14:textId="77777777" w:rsidR="00A26F5E" w:rsidRPr="007A2D41" w:rsidRDefault="00A26F5E" w:rsidP="00A26F5E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090BC24D" w14:textId="77777777" w:rsidR="00A26F5E" w:rsidRPr="007A2D41" w:rsidRDefault="00A26F5E" w:rsidP="00A26F5E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  <w:vAlign w:val="center"/>
                </w:tcPr>
                <w:p w14:paraId="2329BC19" w14:textId="77777777" w:rsidR="00A26F5E" w:rsidRPr="007A2D41" w:rsidRDefault="00A26F5E" w:rsidP="00A26F5E">
                  <w:pPr>
                    <w:pStyle w:val="Day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  <w:t>DI</w:t>
                  </w:r>
                </w:p>
              </w:tc>
            </w:tr>
            <w:tr w:rsidR="00A26F5E" w:rsidRPr="007A2D41" w14:paraId="40816B6A" w14:textId="77777777" w:rsidTr="00131A4A">
              <w:trPr>
                <w:trHeight w:val="170"/>
              </w:trPr>
              <w:tc>
                <w:tcPr>
                  <w:tcW w:w="713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10E02264" w14:textId="77777777" w:rsidR="00A26F5E" w:rsidRPr="007A2D41" w:rsidRDefault="00A26F5E" w:rsidP="00A26F5E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0194156C" w14:textId="77777777" w:rsidR="00A26F5E" w:rsidRPr="007A2D41" w:rsidRDefault="00A26F5E" w:rsidP="00A26F5E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29068177" w14:textId="77777777" w:rsidR="00A26F5E" w:rsidRPr="007A2D41" w:rsidRDefault="00A26F5E" w:rsidP="00A26F5E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79A172AB" w14:textId="77777777" w:rsidR="00A26F5E" w:rsidRPr="007A2D41" w:rsidRDefault="00A26F5E" w:rsidP="00A26F5E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41B8F78E" w14:textId="77777777" w:rsidR="00A26F5E" w:rsidRPr="007A2D41" w:rsidRDefault="00A26F5E" w:rsidP="00A26F5E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MonthStart1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6FFDD455" w14:textId="77777777" w:rsidR="00A26F5E" w:rsidRPr="007A2D41" w:rsidRDefault="00A26F5E" w:rsidP="00A26F5E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MonthStart1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77C7A13C" w14:textId="77777777" w:rsidR="00A26F5E" w:rsidRPr="007A2D41" w:rsidRDefault="00A26F5E" w:rsidP="00A26F5E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MonthStart1 \@ dddd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A26F5E" w:rsidRPr="007A2D41" w14:paraId="01DBD625" w14:textId="77777777" w:rsidTr="00131A4A">
              <w:trPr>
                <w:trHeight w:val="170"/>
              </w:trPr>
              <w:tc>
                <w:tcPr>
                  <w:tcW w:w="713" w:type="pct"/>
                  <w:tcMar>
                    <w:right w:w="142" w:type="dxa"/>
                  </w:tcMar>
                  <w:vAlign w:val="center"/>
                </w:tcPr>
                <w:p w14:paraId="40029BA6" w14:textId="77777777" w:rsidR="00A26F5E" w:rsidRPr="007A2D41" w:rsidRDefault="00A26F5E" w:rsidP="00A26F5E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F19F67D" w14:textId="77777777" w:rsidR="00A26F5E" w:rsidRPr="007A2D41" w:rsidRDefault="00A26F5E" w:rsidP="00A26F5E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211E250" w14:textId="77777777" w:rsidR="00A26F5E" w:rsidRPr="007A2D41" w:rsidRDefault="00A26F5E" w:rsidP="00A26F5E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3240D26" w14:textId="77777777" w:rsidR="00A26F5E" w:rsidRPr="007A2D41" w:rsidRDefault="00A26F5E" w:rsidP="00A26F5E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9194ED5" w14:textId="77777777" w:rsidR="00A26F5E" w:rsidRPr="007A2D41" w:rsidRDefault="00A26F5E" w:rsidP="00A26F5E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AF22E06" w14:textId="77777777" w:rsidR="00A26F5E" w:rsidRPr="007A2D41" w:rsidRDefault="00A26F5E" w:rsidP="00A26F5E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7DC84B5" w14:textId="77777777" w:rsidR="00A26F5E" w:rsidRPr="007A2D41" w:rsidRDefault="00A26F5E" w:rsidP="00A26F5E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14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A26F5E" w:rsidRPr="007A2D41" w14:paraId="34B8B693" w14:textId="77777777" w:rsidTr="00131A4A">
              <w:trPr>
                <w:trHeight w:val="170"/>
              </w:trPr>
              <w:tc>
                <w:tcPr>
                  <w:tcW w:w="713" w:type="pct"/>
                  <w:tcMar>
                    <w:right w:w="142" w:type="dxa"/>
                  </w:tcMar>
                  <w:vAlign w:val="center"/>
                </w:tcPr>
                <w:p w14:paraId="69B2FA5E" w14:textId="77777777" w:rsidR="00A26F5E" w:rsidRPr="007A2D41" w:rsidRDefault="00A26F5E" w:rsidP="00A26F5E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23BD972" w14:textId="77777777" w:rsidR="00A26F5E" w:rsidRPr="007A2D41" w:rsidRDefault="00A26F5E" w:rsidP="00A26F5E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D11A71C" w14:textId="77777777" w:rsidR="00A26F5E" w:rsidRPr="007A2D41" w:rsidRDefault="00A26F5E" w:rsidP="00A26F5E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9449598" w14:textId="77777777" w:rsidR="00A26F5E" w:rsidRPr="007A2D41" w:rsidRDefault="00A26F5E" w:rsidP="00A26F5E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72BB970" w14:textId="77777777" w:rsidR="00A26F5E" w:rsidRPr="007A2D41" w:rsidRDefault="00A26F5E" w:rsidP="00A26F5E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375F9FF" w14:textId="77777777" w:rsidR="00A26F5E" w:rsidRPr="007A2D41" w:rsidRDefault="00A26F5E" w:rsidP="00A26F5E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0046C3A" w14:textId="77777777" w:rsidR="00A26F5E" w:rsidRPr="007A2D41" w:rsidRDefault="00A26F5E" w:rsidP="00A26F5E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A26F5E" w:rsidRPr="007A2D41" w14:paraId="1CF9C509" w14:textId="77777777" w:rsidTr="00131A4A">
              <w:trPr>
                <w:trHeight w:val="170"/>
              </w:trPr>
              <w:tc>
                <w:tcPr>
                  <w:tcW w:w="713" w:type="pct"/>
                  <w:tcMar>
                    <w:right w:w="142" w:type="dxa"/>
                  </w:tcMar>
                  <w:vAlign w:val="center"/>
                </w:tcPr>
                <w:p w14:paraId="2D410683" w14:textId="77777777" w:rsidR="00A26F5E" w:rsidRPr="007A2D41" w:rsidRDefault="00A26F5E" w:rsidP="00A26F5E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2A392A7" w14:textId="77777777" w:rsidR="00A26F5E" w:rsidRPr="007A2D41" w:rsidRDefault="00A26F5E" w:rsidP="00A26F5E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83DD9F3" w14:textId="77777777" w:rsidR="00A26F5E" w:rsidRPr="007A2D41" w:rsidRDefault="00A26F5E" w:rsidP="00A26F5E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7DF0B7C" w14:textId="77777777" w:rsidR="00A26F5E" w:rsidRPr="007A2D41" w:rsidRDefault="00A26F5E" w:rsidP="00A26F5E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2C83D1C" w14:textId="77777777" w:rsidR="00A26F5E" w:rsidRPr="007A2D41" w:rsidRDefault="00A26F5E" w:rsidP="00A26F5E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6DD2354" w14:textId="77777777" w:rsidR="00A26F5E" w:rsidRPr="007A2D41" w:rsidRDefault="00A26F5E" w:rsidP="00A26F5E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27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CA12449" w14:textId="77777777" w:rsidR="00A26F5E" w:rsidRPr="007A2D41" w:rsidRDefault="00A26F5E" w:rsidP="00A26F5E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t>28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A26F5E" w:rsidRPr="007A2D41" w14:paraId="4221D49E" w14:textId="77777777" w:rsidTr="00131A4A">
              <w:trPr>
                <w:trHeight w:val="170"/>
              </w:trPr>
              <w:tc>
                <w:tcPr>
                  <w:tcW w:w="713" w:type="pct"/>
                  <w:tcMar>
                    <w:right w:w="142" w:type="dxa"/>
                  </w:tcMar>
                  <w:vAlign w:val="center"/>
                </w:tcPr>
                <w:p w14:paraId="3508ACCF" w14:textId="77777777" w:rsidR="00A26F5E" w:rsidRPr="007A2D41" w:rsidRDefault="00A26F5E" w:rsidP="00A26F5E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8DA4011" w14:textId="77777777" w:rsidR="00A26F5E" w:rsidRPr="007A2D41" w:rsidRDefault="00A26F5E" w:rsidP="00A26F5E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7D88EDC" w14:textId="77777777" w:rsidR="00A26F5E" w:rsidRPr="007A2D41" w:rsidRDefault="00A26F5E" w:rsidP="00A26F5E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9ED8117" w14:textId="77777777" w:rsidR="00A26F5E" w:rsidRPr="007A2D41" w:rsidRDefault="00A26F5E" w:rsidP="00A26F5E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77E09CD" w14:textId="77777777" w:rsidR="00A26F5E" w:rsidRPr="007A2D41" w:rsidRDefault="00A26F5E" w:rsidP="00A26F5E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94ACB06" w14:textId="77777777" w:rsidR="00A26F5E" w:rsidRPr="007A2D41" w:rsidRDefault="00A26F5E" w:rsidP="00A26F5E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MonthEnd1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55B7EF2" w14:textId="77777777" w:rsidR="00A26F5E" w:rsidRPr="007A2D41" w:rsidRDefault="00A26F5E" w:rsidP="00A26F5E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28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DocVariable MonthEnd1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A26F5E" w:rsidRPr="007A2D41" w14:paraId="5B200829" w14:textId="77777777" w:rsidTr="00131A4A">
              <w:trPr>
                <w:trHeight w:val="170"/>
              </w:trPr>
              <w:tc>
                <w:tcPr>
                  <w:tcW w:w="713" w:type="pct"/>
                  <w:tcMar>
                    <w:right w:w="142" w:type="dxa"/>
                  </w:tcMar>
                  <w:vAlign w:val="center"/>
                </w:tcPr>
                <w:p w14:paraId="26E68EE9" w14:textId="77777777" w:rsidR="00A26F5E" w:rsidRPr="007A2D41" w:rsidRDefault="00A26F5E" w:rsidP="00A26F5E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6054E7E" w14:textId="77777777" w:rsidR="00A26F5E" w:rsidRPr="007A2D41" w:rsidRDefault="00A26F5E" w:rsidP="00A26F5E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MonthEnd1 \@ d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7A2D41"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4A12D69" w14:textId="77777777" w:rsidR="00A26F5E" w:rsidRPr="007A2D41" w:rsidRDefault="00A26F5E" w:rsidP="00A26F5E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657F5E0" w14:textId="77777777" w:rsidR="00A26F5E" w:rsidRPr="007A2D41" w:rsidRDefault="00A26F5E" w:rsidP="00A26F5E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7807F53" w14:textId="77777777" w:rsidR="00A26F5E" w:rsidRPr="007A2D41" w:rsidRDefault="00A26F5E" w:rsidP="00A26F5E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7A14AD4" w14:textId="77777777" w:rsidR="00A26F5E" w:rsidRPr="007A2D41" w:rsidRDefault="00A26F5E" w:rsidP="00A26F5E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1C058EB" w14:textId="77777777" w:rsidR="00A26F5E" w:rsidRPr="007A2D41" w:rsidRDefault="00A26F5E" w:rsidP="00A26F5E">
                  <w:pPr>
                    <w:pStyle w:val="Dates"/>
                    <w:rPr>
                      <w:rFonts w:ascii="Arial Narrow" w:hAnsi="Arial Narrow" w:cs="Arial"/>
                      <w:b/>
                      <w:bCs/>
                      <w:noProof/>
                      <w:color w:val="FF0000"/>
                      <w:sz w:val="16"/>
                      <w:szCs w:val="16"/>
                    </w:rPr>
                  </w:pPr>
                </w:p>
              </w:tc>
            </w:tr>
          </w:tbl>
          <w:p w14:paraId="1ECCA774" w14:textId="77777777" w:rsidR="00F47B84" w:rsidRPr="007A2D41" w:rsidRDefault="00F47B84" w:rsidP="00FC5F25">
            <w:pPr>
              <w:pStyle w:val="ad"/>
              <w:rPr>
                <w:rFonts w:ascii="Arial Narrow" w:hAnsi="Arial Narrow"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7D4CAD8A" w14:textId="3E62D5A8" w:rsidR="00ED5F48" w:rsidRPr="007A2D41" w:rsidRDefault="00ED5F48" w:rsidP="00FC5F25">
      <w:pPr>
        <w:pStyle w:val="Months"/>
        <w:jc w:val="center"/>
        <w:rPr>
          <w:rFonts w:ascii="Arial Narrow" w:hAnsi="Arial Narrow" w:cs="Arial"/>
          <w:b/>
          <w:bCs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2"/>
        <w:gridCol w:w="1522"/>
        <w:gridCol w:w="1527"/>
        <w:gridCol w:w="1527"/>
        <w:gridCol w:w="1527"/>
        <w:gridCol w:w="1527"/>
        <w:gridCol w:w="1499"/>
      </w:tblGrid>
      <w:tr w:rsidR="006F5860" w:rsidRPr="007A2D41" w14:paraId="1C608AFC" w14:textId="77777777" w:rsidTr="00907BEC">
        <w:trPr>
          <w:trHeight w:val="340"/>
        </w:trPr>
        <w:tc>
          <w:tcPr>
            <w:tcW w:w="707" w:type="pct"/>
            <w:shd w:val="clear" w:color="auto" w:fill="auto"/>
            <w:vAlign w:val="center"/>
          </w:tcPr>
          <w:p w14:paraId="01AA947D" w14:textId="203F1571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80F3955" w14:textId="0965275D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B173504" w14:textId="204B7344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5459C1B2" w14:textId="540231BB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2689FC3" w14:textId="75F11E94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16"/>
                <w:szCs w:val="16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52C5A400" w14:textId="44E14F2A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FF0000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16"/>
                <w:szCs w:val="16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03317BA1" w14:textId="2F87F42D" w:rsidR="006F5860" w:rsidRPr="007A2D41" w:rsidRDefault="007A2D41" w:rsidP="006F5860">
            <w:pPr>
              <w:pStyle w:val="Days"/>
              <w:rPr>
                <w:rFonts w:ascii="Arial Narrow" w:hAnsi="Arial Narrow" w:cs="Arial"/>
                <w:b/>
                <w:bCs/>
                <w:noProof/>
                <w:color w:val="FF0000"/>
                <w:sz w:val="16"/>
                <w:szCs w:val="1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16"/>
                <w:szCs w:val="16"/>
                <w:lang w:bidi="ru-RU"/>
              </w:rPr>
              <w:t>DIMANCHE</w:t>
            </w:r>
          </w:p>
        </w:tc>
      </w:tr>
      <w:tr w:rsidR="00ED5F48" w:rsidRPr="007A2D41" w14:paraId="7C17943B" w14:textId="77777777" w:rsidTr="007A2D41">
        <w:trPr>
          <w:trHeight w:val="2098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3EC0A191" w14:textId="44696CE5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MonthStart12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7F03151C" w14:textId="24158601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MonthStart12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86610"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44DC06B" w14:textId="367150A9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MonthStart12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E078C"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5DB9C6B" w14:textId="52419215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MonthStart12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50C7CA6" w14:textId="5F2D0E93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MonthStart12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пятница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B16ECF4" w14:textId="14C6D105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DocVariable MonthStart12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пятница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 “суббота"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="00A26F5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="00A26F5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2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398D4833" w14:textId="459B8D25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DocVariable MonthStart12 \@ dddd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пятница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=F2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&lt;&gt; 0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3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07F4FCFD" w14:textId="77777777" w:rsidTr="007A2D41">
        <w:trPr>
          <w:trHeight w:val="2098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2F9E951E" w14:textId="5A727F2F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71CB7923" w14:textId="341254DA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5F31A5E" w14:textId="4F1A19D8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A475C4A" w14:textId="3697EF15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EAC826A" w14:textId="25EE40A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B13D5FA" w14:textId="00CF96CE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9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2304BDE0" w14:textId="3F22EC72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10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67DB9DAF" w14:textId="77777777" w:rsidTr="007A2D41">
        <w:trPr>
          <w:trHeight w:val="2098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5C9A3BBE" w14:textId="5337A3E2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23F2CCF4" w14:textId="70EF0A01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4AD79D1" w14:textId="7E6796CD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E272435" w14:textId="1A967ABB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EA50AED" w14:textId="06D6FBCE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CA101BC" w14:textId="4E483980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16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27CC68C2" w14:textId="05CDBA38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17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2953C655" w14:textId="77777777" w:rsidTr="007A2D41">
        <w:trPr>
          <w:trHeight w:val="2098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6F3D4027" w14:textId="4CDBCF25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1BD3027E" w14:textId="4068AE95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9136C06" w14:textId="5C98AF6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923EA43" w14:textId="266714B8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1DEDC25" w14:textId="213B6D2B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DB015B6" w14:textId="153F78C1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23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473DCFA5" w14:textId="39B0E8DF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24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5CCE256B" w14:textId="77777777" w:rsidTr="007A2D41">
        <w:trPr>
          <w:trHeight w:val="2098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0DEC791C" w14:textId="0783201C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3EECC90" w14:textId="3078B246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B2A7C4A" w14:textId="26C71310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7EF03C3" w14:textId="38BF383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7704AB9" w14:textId="2B127BDF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9EF70DB" w14:textId="5CC72584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29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=E6+1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="00A26F5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="00A26F5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30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41C92646" w14:textId="2A86D22D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=F6+1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  <w:r w:rsidR="00A26F5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t>31</w:t>
            </w:r>
            <w:r w:rsidRPr="007A2D41"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7A2D41" w14:paraId="043F7B53" w14:textId="77777777" w:rsidTr="007A2D41">
        <w:trPr>
          <w:trHeight w:val="2098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6B7E597A" w14:textId="1F37CDDF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693B94D4" w14:textId="7D241049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MonthEnd12 \@ d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A26F5E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7A2D41"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C97E6E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6040DA4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48C1197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C8B8C80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</w:p>
        </w:tc>
        <w:tc>
          <w:tcPr>
            <w:tcW w:w="705" w:type="pct"/>
            <w:tcMar>
              <w:left w:w="57" w:type="dxa"/>
              <w:right w:w="142" w:type="dxa"/>
            </w:tcMar>
          </w:tcPr>
          <w:p w14:paraId="6099B848" w14:textId="77777777" w:rsidR="00ED5F48" w:rsidRPr="007A2D41" w:rsidRDefault="00ED5F48" w:rsidP="00C60F67">
            <w:pPr>
              <w:pStyle w:val="Dates"/>
              <w:rPr>
                <w:rFonts w:ascii="Arial Narrow" w:hAnsi="Arial Narrow" w:cs="Arial"/>
                <w:b/>
                <w:bCs/>
                <w:noProof/>
                <w:color w:val="FF0000"/>
                <w:sz w:val="96"/>
                <w:szCs w:val="96"/>
              </w:rPr>
            </w:pPr>
          </w:p>
        </w:tc>
      </w:tr>
    </w:tbl>
    <w:p w14:paraId="50D5D5A5" w14:textId="77777777" w:rsidR="00ED5F48" w:rsidRPr="007A2D41" w:rsidRDefault="00ED5F48" w:rsidP="00FC5F25">
      <w:pPr>
        <w:pStyle w:val="a5"/>
        <w:rPr>
          <w:rFonts w:ascii="Arial Narrow" w:hAnsi="Arial Narrow" w:cs="Arial"/>
          <w:b/>
          <w:bCs/>
          <w:noProof/>
          <w:color w:val="auto"/>
          <w:sz w:val="2"/>
          <w:szCs w:val="2"/>
        </w:rPr>
      </w:pPr>
    </w:p>
    <w:sectPr w:rsidR="00ED5F48" w:rsidRPr="007A2D41" w:rsidSect="007A2D41">
      <w:pgSz w:w="11906" w:h="16838" w:code="9"/>
      <w:pgMar w:top="624" w:right="624" w:bottom="624" w:left="62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98F8AD" w14:textId="77777777" w:rsidR="00E57084" w:rsidRDefault="00E57084">
      <w:pPr>
        <w:spacing w:after="0"/>
      </w:pPr>
      <w:r>
        <w:separator/>
      </w:r>
    </w:p>
  </w:endnote>
  <w:endnote w:type="continuationSeparator" w:id="0">
    <w:p w14:paraId="0DB51296" w14:textId="77777777" w:rsidR="00E57084" w:rsidRDefault="00E5708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D16160" w14:textId="77777777" w:rsidR="00E57084" w:rsidRDefault="00E57084">
      <w:pPr>
        <w:spacing w:after="0"/>
      </w:pPr>
      <w:r>
        <w:separator/>
      </w:r>
    </w:p>
  </w:footnote>
  <w:footnote w:type="continuationSeparator" w:id="0">
    <w:p w14:paraId="34FC9BE0" w14:textId="77777777" w:rsidR="00E57084" w:rsidRDefault="00E5708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46855"/>
    <w:rsid w:val="0005357B"/>
    <w:rsid w:val="00071356"/>
    <w:rsid w:val="00086B32"/>
    <w:rsid w:val="00097A25"/>
    <w:rsid w:val="000A5A57"/>
    <w:rsid w:val="00105630"/>
    <w:rsid w:val="001274F3"/>
    <w:rsid w:val="00151CCE"/>
    <w:rsid w:val="001B01F9"/>
    <w:rsid w:val="001C41F9"/>
    <w:rsid w:val="00285C1D"/>
    <w:rsid w:val="002A6420"/>
    <w:rsid w:val="003108C9"/>
    <w:rsid w:val="0031649E"/>
    <w:rsid w:val="003164D3"/>
    <w:rsid w:val="003327F5"/>
    <w:rsid w:val="00340CAF"/>
    <w:rsid w:val="003B6D2A"/>
    <w:rsid w:val="003C0D41"/>
    <w:rsid w:val="003C4F96"/>
    <w:rsid w:val="003D6BD9"/>
    <w:rsid w:val="003E085C"/>
    <w:rsid w:val="003E7B3A"/>
    <w:rsid w:val="00416364"/>
    <w:rsid w:val="00431B29"/>
    <w:rsid w:val="00440416"/>
    <w:rsid w:val="00462EAD"/>
    <w:rsid w:val="004A6170"/>
    <w:rsid w:val="004C2B84"/>
    <w:rsid w:val="004F6AAC"/>
    <w:rsid w:val="00504E80"/>
    <w:rsid w:val="00512F2D"/>
    <w:rsid w:val="00570FBB"/>
    <w:rsid w:val="00583B82"/>
    <w:rsid w:val="005923AC"/>
    <w:rsid w:val="005A35D5"/>
    <w:rsid w:val="005D5149"/>
    <w:rsid w:val="005E656F"/>
    <w:rsid w:val="00627378"/>
    <w:rsid w:val="00660438"/>
    <w:rsid w:val="00667021"/>
    <w:rsid w:val="006974E1"/>
    <w:rsid w:val="006B6899"/>
    <w:rsid w:val="006C0896"/>
    <w:rsid w:val="006C26DB"/>
    <w:rsid w:val="006F513E"/>
    <w:rsid w:val="006F5860"/>
    <w:rsid w:val="0075629F"/>
    <w:rsid w:val="007A28B3"/>
    <w:rsid w:val="007A2D41"/>
    <w:rsid w:val="007C0139"/>
    <w:rsid w:val="007D45A1"/>
    <w:rsid w:val="007D7864"/>
    <w:rsid w:val="007F564D"/>
    <w:rsid w:val="008629C6"/>
    <w:rsid w:val="008B1201"/>
    <w:rsid w:val="008C6D90"/>
    <w:rsid w:val="008F16F7"/>
    <w:rsid w:val="00907BEC"/>
    <w:rsid w:val="009164BA"/>
    <w:rsid w:val="009166BD"/>
    <w:rsid w:val="00945235"/>
    <w:rsid w:val="00977AAE"/>
    <w:rsid w:val="00996E56"/>
    <w:rsid w:val="00997268"/>
    <w:rsid w:val="009F5EA3"/>
    <w:rsid w:val="00A12667"/>
    <w:rsid w:val="00A14581"/>
    <w:rsid w:val="00A20E4C"/>
    <w:rsid w:val="00A26F5E"/>
    <w:rsid w:val="00A74575"/>
    <w:rsid w:val="00A86610"/>
    <w:rsid w:val="00AA23D3"/>
    <w:rsid w:val="00AA3C50"/>
    <w:rsid w:val="00AE078C"/>
    <w:rsid w:val="00AE302A"/>
    <w:rsid w:val="00AE36BB"/>
    <w:rsid w:val="00B107D7"/>
    <w:rsid w:val="00B37C7E"/>
    <w:rsid w:val="00B65B09"/>
    <w:rsid w:val="00B85583"/>
    <w:rsid w:val="00B9476B"/>
    <w:rsid w:val="00BA6FB3"/>
    <w:rsid w:val="00BC3952"/>
    <w:rsid w:val="00BE0E09"/>
    <w:rsid w:val="00BE5AB8"/>
    <w:rsid w:val="00BF2AA2"/>
    <w:rsid w:val="00BF49DC"/>
    <w:rsid w:val="00C375A4"/>
    <w:rsid w:val="00C44DFB"/>
    <w:rsid w:val="00C60F67"/>
    <w:rsid w:val="00C6519B"/>
    <w:rsid w:val="00C70F21"/>
    <w:rsid w:val="00C7354B"/>
    <w:rsid w:val="00C800AA"/>
    <w:rsid w:val="00C85B38"/>
    <w:rsid w:val="00C91F9B"/>
    <w:rsid w:val="00CF6166"/>
    <w:rsid w:val="00D47677"/>
    <w:rsid w:val="00DA0093"/>
    <w:rsid w:val="00DE32AC"/>
    <w:rsid w:val="00E1407A"/>
    <w:rsid w:val="00E33F1A"/>
    <w:rsid w:val="00E50BDE"/>
    <w:rsid w:val="00E57084"/>
    <w:rsid w:val="00E76799"/>
    <w:rsid w:val="00E774CD"/>
    <w:rsid w:val="00E77E1D"/>
    <w:rsid w:val="00E97684"/>
    <w:rsid w:val="00ED5F48"/>
    <w:rsid w:val="00ED75B6"/>
    <w:rsid w:val="00F02E73"/>
    <w:rsid w:val="00F44587"/>
    <w:rsid w:val="00F47B84"/>
    <w:rsid w:val="00F91390"/>
    <w:rsid w:val="00F93E3B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884</Words>
  <Characters>5042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2021-05-08T05:41:00Z</dcterms:created>
  <dcterms:modified xsi:type="dcterms:W3CDTF">2021-05-08T05:41:00Z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