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3853"/>
        <w:gridCol w:w="7699"/>
        <w:gridCol w:w="3846"/>
      </w:tblGrid>
      <w:tr w:rsidR="00F47B84" w:rsidRPr="00D57301" w14:paraId="31547B57" w14:textId="31763499" w:rsidTr="00907BEC">
        <w:trPr>
          <w:trHeight w:val="2268"/>
        </w:trPr>
        <w:tc>
          <w:tcPr>
            <w:tcW w:w="1251" w:type="pct"/>
            <w:vAlign w:val="bottom"/>
          </w:tcPr>
          <w:tbl>
            <w:tblPr>
              <w:tblStyle w:val="ae"/>
              <w:tblW w:w="5000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656"/>
              <w:gridCol w:w="1887"/>
              <w:gridCol w:w="907"/>
              <w:gridCol w:w="403"/>
            </w:tblGrid>
            <w:tr w:rsidR="00F47B84" w:rsidRPr="00D57301" w14:paraId="181FF58A" w14:textId="77777777" w:rsidTr="00F47B84">
              <w:trPr>
                <w:trHeight w:val="227"/>
              </w:trPr>
              <w:tc>
                <w:tcPr>
                  <w:tcW w:w="1251" w:type="pct"/>
                </w:tcPr>
                <w:p w14:paraId="61B41215" w14:textId="77777777" w:rsidR="00F47B84" w:rsidRPr="00D57301" w:rsidRDefault="00F47B84" w:rsidP="00FA5682">
                  <w:pPr>
                    <w:pStyle w:val="ad"/>
                    <w:jc w:val="left"/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</w:p>
              </w:tc>
              <w:tc>
                <w:tcPr>
                  <w:tcW w:w="1250" w:type="pct"/>
                  <w:tcMar>
                    <w:left w:w="142" w:type="dxa"/>
                    <w:right w:w="142" w:type="dxa"/>
                  </w:tcMar>
                  <w:vAlign w:val="bottom"/>
                </w:tcPr>
                <w:p w14:paraId="5426960E" w14:textId="476E14DB" w:rsidR="00F47B84" w:rsidRPr="00D57301" w:rsidRDefault="00D57301" w:rsidP="00FA5682">
                  <w:pPr>
                    <w:pStyle w:val="ad"/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  <w:t>NOVEMBRE</w:t>
                  </w:r>
                </w:p>
              </w:tc>
              <w:tc>
                <w:tcPr>
                  <w:tcW w:w="1250" w:type="pct"/>
                  <w:tcMar>
                    <w:left w:w="142" w:type="dxa"/>
                    <w:right w:w="142" w:type="dxa"/>
                  </w:tcMar>
                  <w:vAlign w:val="bottom"/>
                </w:tcPr>
                <w:p w14:paraId="67577C89" w14:textId="0D854939" w:rsidR="00F47B84" w:rsidRPr="00D57301" w:rsidRDefault="00F47B84" w:rsidP="00FA5682">
                  <w:pPr>
                    <w:pStyle w:val="ad"/>
                    <w:jc w:val="left"/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  <w:instrText xml:space="preserve"> DOCVARIABLE  MonthStart1 \@  yyyy   \* MERGEFORMAT </w:instrText>
                  </w:r>
                  <w:r w:rsidRPr="00D57301"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B34AA7"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  <w:t>2023</w:t>
                  </w:r>
                  <w:r w:rsidRPr="00D57301"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1249" w:type="pct"/>
                </w:tcPr>
                <w:p w14:paraId="60FE556C" w14:textId="77777777" w:rsidR="00F47B84" w:rsidRPr="00D57301" w:rsidRDefault="00F47B84" w:rsidP="00FA5682">
                  <w:pPr>
                    <w:pStyle w:val="ad"/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</w:p>
              </w:tc>
            </w:tr>
          </w:tbl>
          <w:p w14:paraId="1D1B78CA" w14:textId="77777777" w:rsidR="00F47B84" w:rsidRPr="00D57301" w:rsidRDefault="00F47B84" w:rsidP="00FA5682">
            <w:pPr>
              <w:pStyle w:val="Months"/>
              <w:jc w:val="center"/>
              <w:rPr>
                <w:rFonts w:cs="Arial"/>
                <w:noProof/>
                <w:color w:val="auto"/>
                <w:sz w:val="10"/>
                <w:szCs w:val="10"/>
              </w:rPr>
            </w:pPr>
          </w:p>
          <w:tbl>
            <w:tblPr>
              <w:tblStyle w:val="CalendarTable"/>
              <w:tblW w:w="5000" w:type="pct"/>
              <w:tblBorders>
                <w:insideH w:val="single" w:sz="4" w:space="0" w:color="auto"/>
              </w:tblBorders>
              <w:tblCellMar>
                <w:left w:w="142" w:type="dxa"/>
                <w:right w:w="142" w:type="dxa"/>
              </w:tblCellMar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551"/>
              <w:gridCol w:w="550"/>
              <w:gridCol w:w="551"/>
              <w:gridCol w:w="550"/>
              <w:gridCol w:w="551"/>
              <w:gridCol w:w="550"/>
              <w:gridCol w:w="550"/>
            </w:tblGrid>
            <w:tr w:rsidR="00F47B84" w:rsidRPr="00D57301" w14:paraId="2F1D1CB1" w14:textId="77777777" w:rsidTr="00B76F0B">
              <w:trPr>
                <w:trHeight w:val="170"/>
              </w:trPr>
              <w:tc>
                <w:tcPr>
                  <w:tcW w:w="714" w:type="pct"/>
                  <w:shd w:val="clear" w:color="auto" w:fill="F2F2F2" w:themeFill="background1" w:themeFillShade="F2"/>
                  <w:vAlign w:val="center"/>
                </w:tcPr>
                <w:p w14:paraId="41F5A610" w14:textId="7C478E34" w:rsidR="00F47B84" w:rsidRPr="00D57301" w:rsidRDefault="00D57301" w:rsidP="004C2B84">
                  <w:pPr>
                    <w:pStyle w:val="Day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  <w:t>LU</w:t>
                  </w:r>
                </w:p>
              </w:tc>
              <w:tc>
                <w:tcPr>
                  <w:tcW w:w="714" w:type="pct"/>
                  <w:shd w:val="clear" w:color="auto" w:fill="F2F2F2" w:themeFill="background1" w:themeFillShade="F2"/>
                  <w:vAlign w:val="center"/>
                </w:tcPr>
                <w:p w14:paraId="07F09500" w14:textId="1A9035A3" w:rsidR="00F47B84" w:rsidRPr="00D57301" w:rsidRDefault="00D57301" w:rsidP="004C2B84">
                  <w:pPr>
                    <w:pStyle w:val="Day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MA</w:t>
                  </w:r>
                </w:p>
              </w:tc>
              <w:tc>
                <w:tcPr>
                  <w:tcW w:w="715" w:type="pct"/>
                  <w:shd w:val="clear" w:color="auto" w:fill="F2F2F2" w:themeFill="background1" w:themeFillShade="F2"/>
                  <w:vAlign w:val="center"/>
                </w:tcPr>
                <w:p w14:paraId="3390C4AB" w14:textId="3DAE70FC" w:rsidR="00F47B84" w:rsidRPr="00D57301" w:rsidRDefault="00D57301" w:rsidP="004C2B84">
                  <w:pPr>
                    <w:pStyle w:val="Day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ME</w:t>
                  </w:r>
                </w:p>
              </w:tc>
              <w:tc>
                <w:tcPr>
                  <w:tcW w:w="714" w:type="pct"/>
                  <w:shd w:val="clear" w:color="auto" w:fill="F2F2F2" w:themeFill="background1" w:themeFillShade="F2"/>
                  <w:vAlign w:val="center"/>
                </w:tcPr>
                <w:p w14:paraId="53D59947" w14:textId="03EB2B1D" w:rsidR="00F47B84" w:rsidRPr="00D57301" w:rsidRDefault="00D57301" w:rsidP="004C2B84">
                  <w:pPr>
                    <w:pStyle w:val="Day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JE</w:t>
                  </w:r>
                </w:p>
              </w:tc>
              <w:tc>
                <w:tcPr>
                  <w:tcW w:w="715" w:type="pct"/>
                  <w:shd w:val="clear" w:color="auto" w:fill="F2F2F2" w:themeFill="background1" w:themeFillShade="F2"/>
                  <w:vAlign w:val="center"/>
                </w:tcPr>
                <w:p w14:paraId="44662BBC" w14:textId="56D526C9" w:rsidR="00F47B84" w:rsidRPr="00D57301" w:rsidRDefault="00D57301" w:rsidP="004C2B84">
                  <w:pPr>
                    <w:pStyle w:val="Day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VE</w:t>
                  </w:r>
                </w:p>
              </w:tc>
              <w:tc>
                <w:tcPr>
                  <w:tcW w:w="714" w:type="pct"/>
                  <w:shd w:val="clear" w:color="auto" w:fill="F2F2F2" w:themeFill="background1" w:themeFillShade="F2"/>
                  <w:vAlign w:val="center"/>
                </w:tcPr>
                <w:p w14:paraId="1EA89734" w14:textId="5B3135A7" w:rsidR="00F47B84" w:rsidRPr="00D57301" w:rsidRDefault="00D57301" w:rsidP="004C2B84">
                  <w:pPr>
                    <w:pStyle w:val="Day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SA</w:t>
                  </w:r>
                </w:p>
              </w:tc>
              <w:tc>
                <w:tcPr>
                  <w:tcW w:w="715" w:type="pct"/>
                  <w:shd w:val="clear" w:color="auto" w:fill="F2F2F2" w:themeFill="background1" w:themeFillShade="F2"/>
                  <w:vAlign w:val="center"/>
                </w:tcPr>
                <w:p w14:paraId="44BD5971" w14:textId="3DA21547" w:rsidR="00F47B84" w:rsidRPr="00D57301" w:rsidRDefault="00D57301" w:rsidP="004C2B84">
                  <w:pPr>
                    <w:pStyle w:val="Day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  <w:t>DI</w:t>
                  </w:r>
                </w:p>
              </w:tc>
            </w:tr>
            <w:tr w:rsidR="00F47B84" w:rsidRPr="00D57301" w14:paraId="779567FA" w14:textId="77777777" w:rsidTr="00C5501C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0AE28793" w14:textId="41104D9E" w:rsidR="00F47B84" w:rsidRPr="00D57301" w:rsidRDefault="00F47B84" w:rsidP="004C2B84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MonthStart11 \@ dddd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34AA7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среда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“понедельник" 1 ""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2F77BAA4" w14:textId="4C110A72" w:rsidR="00F47B84" w:rsidRPr="00D57301" w:rsidRDefault="00F47B84" w:rsidP="004C2B84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MonthStart11 \@ dddd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34AA7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среда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“вторник" 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=A2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34AA7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=A2+1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34AA7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1F3FEDD0" w14:textId="481E6AA3" w:rsidR="00F47B84" w:rsidRPr="00D57301" w:rsidRDefault="00F47B84" w:rsidP="004C2B84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MonthStart11 \@ dddd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34AA7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среда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“среда" 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=B2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34AA7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=B2+1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34AA7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B34AA7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34AA7"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1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7292FBEF" w14:textId="08C1C78D" w:rsidR="00F47B84" w:rsidRPr="00D57301" w:rsidRDefault="00F47B84" w:rsidP="004C2B84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MonthStart11 \@ dddd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34AA7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среда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“четверг" 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=C2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34AA7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=C2+1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34AA7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B34AA7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34AA7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B34AA7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34AA7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2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0BD7E295" w14:textId="036C66AE" w:rsidR="00F47B84" w:rsidRPr="00D57301" w:rsidRDefault="00F47B84" w:rsidP="004C2B84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MonthStart11 \@ dddd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34AA7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среда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= “пятница" 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=D2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34AA7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=D2+1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34AA7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34AA7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34AA7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3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741C3130" w14:textId="5EF7C88C" w:rsidR="00F47B84" w:rsidRPr="00D57301" w:rsidRDefault="00F47B84" w:rsidP="004C2B84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MonthStart11 \@ dddd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34AA7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среда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“суббота" 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=E2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34AA7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=E2+1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34AA7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4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34AA7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4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34AA7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4</w: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7897EE14" w14:textId="6293C284" w:rsidR="00F47B84" w:rsidRPr="00D57301" w:rsidRDefault="00F47B84" w:rsidP="004C2B84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MonthStart11 \@ dddd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34AA7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среда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“воскресенье" 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=F2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34AA7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4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=F2+1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34AA7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5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34AA7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5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34AA7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5</w: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D57301" w14:paraId="44FE0E90" w14:textId="77777777" w:rsidTr="00C5501C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39C2E59F" w14:textId="0CAF784E" w:rsidR="00F47B84" w:rsidRPr="00D57301" w:rsidRDefault="00F47B84" w:rsidP="004C2B84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=G2+1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34AA7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6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04EFCBB9" w14:textId="1959A048" w:rsidR="00F47B84" w:rsidRPr="00D57301" w:rsidRDefault="00F47B84" w:rsidP="004C2B84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=A3+1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34AA7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7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7E672C34" w14:textId="6566173B" w:rsidR="00F47B84" w:rsidRPr="00D57301" w:rsidRDefault="00F47B84" w:rsidP="004C2B84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=B3+1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34AA7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8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5717C957" w14:textId="54555211" w:rsidR="00F47B84" w:rsidRPr="00D57301" w:rsidRDefault="00F47B84" w:rsidP="004C2B84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=C3+1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34AA7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9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4693F196" w14:textId="1EDA5264" w:rsidR="00F47B84" w:rsidRPr="00D57301" w:rsidRDefault="00F47B84" w:rsidP="004C2B84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=D3+1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34AA7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10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34A7DF4F" w14:textId="2705FB8D" w:rsidR="00F47B84" w:rsidRPr="00D57301" w:rsidRDefault="00F47B84" w:rsidP="004C2B84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=E3+1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34AA7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11</w: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272EAF0B" w14:textId="5309AC3C" w:rsidR="00F47B84" w:rsidRPr="00D57301" w:rsidRDefault="00F47B84" w:rsidP="004C2B84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=F3+1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34AA7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12</w: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D57301" w14:paraId="62758C5A" w14:textId="77777777" w:rsidTr="00C5501C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618194C9" w14:textId="5DD12083" w:rsidR="00F47B84" w:rsidRPr="00D57301" w:rsidRDefault="00F47B84" w:rsidP="004C2B84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=G3+1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34AA7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13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4335C121" w14:textId="35AAC062" w:rsidR="00F47B84" w:rsidRPr="00D57301" w:rsidRDefault="00F47B84" w:rsidP="004C2B84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=A4+1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34AA7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14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003EEE3A" w14:textId="7DDD9EDD" w:rsidR="00F47B84" w:rsidRPr="00D57301" w:rsidRDefault="00F47B84" w:rsidP="004C2B84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=B4+1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34AA7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15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0945D561" w14:textId="27B06D80" w:rsidR="00F47B84" w:rsidRPr="00D57301" w:rsidRDefault="00F47B84" w:rsidP="004C2B84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=C4+1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34AA7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16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5717A775" w14:textId="730282C0" w:rsidR="00F47B84" w:rsidRPr="00D57301" w:rsidRDefault="00F47B84" w:rsidP="004C2B84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=D4+1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34AA7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17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418004B8" w14:textId="4FC4F9E0" w:rsidR="00F47B84" w:rsidRPr="00D57301" w:rsidRDefault="00F47B84" w:rsidP="004C2B84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=E4+1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34AA7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18</w: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6741CD80" w14:textId="33B50B21" w:rsidR="00F47B84" w:rsidRPr="00D57301" w:rsidRDefault="00F47B84" w:rsidP="004C2B84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=F4+1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34AA7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19</w: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D57301" w14:paraId="7CA9787E" w14:textId="77777777" w:rsidTr="00C5501C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52964544" w14:textId="079A8BC6" w:rsidR="00F47B84" w:rsidRPr="00D57301" w:rsidRDefault="00F47B84" w:rsidP="004C2B84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=G4+1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34AA7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20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69EC231C" w14:textId="0BFB11A7" w:rsidR="00F47B84" w:rsidRPr="00D57301" w:rsidRDefault="00F47B84" w:rsidP="004C2B84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=A5+1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34AA7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21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230BC81C" w14:textId="03722F3B" w:rsidR="00F47B84" w:rsidRPr="00D57301" w:rsidRDefault="00F47B84" w:rsidP="004C2B84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=B5+1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34AA7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22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160892F8" w14:textId="36406C2C" w:rsidR="00F47B84" w:rsidRPr="00D57301" w:rsidRDefault="00F47B84" w:rsidP="004C2B84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=C5+1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34AA7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23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61FB01CB" w14:textId="0E7EBE68" w:rsidR="00F47B84" w:rsidRPr="00D57301" w:rsidRDefault="00F47B84" w:rsidP="004C2B84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=D5+1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34AA7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24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7580B072" w14:textId="5FD967AB" w:rsidR="00F47B84" w:rsidRPr="00D57301" w:rsidRDefault="00F47B84" w:rsidP="004C2B84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=E5+1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34AA7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25</w: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64FDEE3D" w14:textId="4D4B3B98" w:rsidR="00F47B84" w:rsidRPr="00D57301" w:rsidRDefault="00F47B84" w:rsidP="004C2B84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=F5+1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34AA7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26</w: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D57301" w14:paraId="4E6C149A" w14:textId="77777777" w:rsidTr="00C5501C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0C806DEA" w14:textId="48E1C85F" w:rsidR="00F47B84" w:rsidRPr="00D57301" w:rsidRDefault="00F47B84" w:rsidP="004C2B84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34AA7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26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34AA7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26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MonthEnd11 \@ 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34AA7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34AA7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34AA7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34AA7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27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36057277" w14:textId="3381AE77" w:rsidR="00F47B84" w:rsidRPr="00D57301" w:rsidRDefault="00F47B84" w:rsidP="004C2B84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34AA7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34AA7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MonthEnd11 \@ 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34AA7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34AA7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34AA7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34AA7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28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0A050B83" w14:textId="6A112D04" w:rsidR="00F47B84" w:rsidRPr="00D57301" w:rsidRDefault="00F47B84" w:rsidP="004C2B84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34AA7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34AA7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MonthEnd11 \@ 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34AA7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34AA7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B34AA7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34AA7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B34AA7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34AA7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29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7E97509E" w14:textId="1190BF4B" w:rsidR="00F47B84" w:rsidRPr="00D57301" w:rsidRDefault="00F47B84" w:rsidP="004C2B84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34AA7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34AA7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MonthEnd11 \@ 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34AA7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34AA7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34AA7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B34AA7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34AA7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30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0DFCA7CD" w14:textId="7B326B88" w:rsidR="00F47B84" w:rsidRPr="00D57301" w:rsidRDefault="00F47B84" w:rsidP="004C2B84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34AA7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34AA7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MonthEnd11 \@ 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34AA7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34AA7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30BE1441" w14:textId="16E713C3" w:rsidR="00F47B84" w:rsidRPr="00D57301" w:rsidRDefault="00F47B84" w:rsidP="004C2B84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=E6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34AA7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=E6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34AA7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MonthEnd11 \@ d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34AA7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=E6+1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34AA7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34AA7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071BBE9C" w14:textId="49B2AC68" w:rsidR="00F47B84" w:rsidRPr="00D57301" w:rsidRDefault="00F47B84" w:rsidP="004C2B84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=F6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34AA7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=F6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34AA7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MonthEnd11 \@ d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34AA7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=F6+1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76F0B"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D57301" w14:paraId="1C72D970" w14:textId="77777777" w:rsidTr="00C5501C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235F3F0C" w14:textId="38356866" w:rsidR="00F47B84" w:rsidRPr="00D57301" w:rsidRDefault="00F47B84" w:rsidP="004C2B84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34AA7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76F0B"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MonthEnd11 \@ 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76F0B"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76F0B"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76F0B"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180286CE" w14:textId="13770858" w:rsidR="00F47B84" w:rsidRPr="00D57301" w:rsidRDefault="00F47B84" w:rsidP="004C2B84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34AA7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76F0B"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MonthEnd11 \@ 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76F0B"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33FA3F57" w14:textId="77777777" w:rsidR="00F47B84" w:rsidRPr="00D57301" w:rsidRDefault="00F47B84" w:rsidP="004C2B84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225CB06B" w14:textId="77777777" w:rsidR="00F47B84" w:rsidRPr="00D57301" w:rsidRDefault="00F47B84" w:rsidP="004C2B84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58E8BB1B" w14:textId="77777777" w:rsidR="00F47B84" w:rsidRPr="00D57301" w:rsidRDefault="00F47B84" w:rsidP="004C2B84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735EEA86" w14:textId="77777777" w:rsidR="00F47B84" w:rsidRPr="00D57301" w:rsidRDefault="00F47B84" w:rsidP="004C2B84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1B581037" w14:textId="77777777" w:rsidR="00F47B84" w:rsidRPr="00D57301" w:rsidRDefault="00F47B84" w:rsidP="004C2B84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</w:tr>
          </w:tbl>
          <w:p w14:paraId="67E32A31" w14:textId="77777777" w:rsidR="00F47B84" w:rsidRPr="00D57301" w:rsidRDefault="00F47B84" w:rsidP="00FC5F25">
            <w:pPr>
              <w:pStyle w:val="ad"/>
              <w:jc w:val="left"/>
              <w:rPr>
                <w:rFonts w:cs="Arial"/>
                <w:noProof/>
                <w:color w:val="auto"/>
                <w:sz w:val="80"/>
                <w:szCs w:val="80"/>
                <w:lang w:bidi="ru-RU"/>
              </w:rPr>
            </w:pPr>
          </w:p>
        </w:tc>
        <w:tc>
          <w:tcPr>
            <w:tcW w:w="2500" w:type="pct"/>
            <w:tcMar>
              <w:left w:w="142" w:type="dxa"/>
              <w:right w:w="142" w:type="dxa"/>
            </w:tcMar>
            <w:vAlign w:val="bottom"/>
          </w:tcPr>
          <w:p w14:paraId="1A791A9E" w14:textId="5A5E7DBC" w:rsidR="00F47B84" w:rsidRPr="00D57301" w:rsidRDefault="00FA2533" w:rsidP="00F47B84">
            <w:pPr>
              <w:pStyle w:val="ad"/>
              <w:jc w:val="center"/>
              <w:rPr>
                <w:rFonts w:cs="Arial"/>
                <w:noProof/>
                <w:color w:val="auto"/>
                <w:sz w:val="80"/>
                <w:szCs w:val="80"/>
                <w:lang w:bidi="ru-RU"/>
              </w:rPr>
            </w:pPr>
            <w:r>
              <w:rPr>
                <w:rFonts w:cs="Arial"/>
                <w:noProof/>
                <w:color w:val="auto"/>
                <w:sz w:val="80"/>
                <w:szCs w:val="80"/>
                <w:lang w:bidi="ru-RU"/>
              </w:rPr>
              <w:t>DÉCEMBRE</w:t>
            </w:r>
          </w:p>
          <w:p w14:paraId="3D8BA562" w14:textId="1EB0DE62" w:rsidR="00F47B84" w:rsidRPr="00D57301" w:rsidRDefault="00F47B84" w:rsidP="00F47B84">
            <w:pPr>
              <w:pStyle w:val="ad"/>
              <w:jc w:val="center"/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</w:pPr>
            <w:r w:rsidRPr="00D57301"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D57301"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B34AA7"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  <w:t>2023</w:t>
            </w:r>
            <w:r w:rsidRPr="00D57301"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  <w:tc>
          <w:tcPr>
            <w:tcW w:w="1249" w:type="pct"/>
            <w:vAlign w:val="bottom"/>
          </w:tcPr>
          <w:tbl>
            <w:tblPr>
              <w:tblStyle w:val="ae"/>
              <w:tblW w:w="5000" w:type="pct"/>
              <w:jc w:val="center"/>
              <w:tblLook w:val="04A0" w:firstRow="1" w:lastRow="0" w:firstColumn="1" w:lastColumn="0" w:noHBand="0" w:noVBand="1"/>
            </w:tblPr>
            <w:tblGrid>
              <w:gridCol w:w="793"/>
              <w:gridCol w:w="1467"/>
              <w:gridCol w:w="907"/>
              <w:gridCol w:w="679"/>
            </w:tblGrid>
            <w:tr w:rsidR="00B34AA7" w:rsidRPr="00D57301" w14:paraId="72F88EDD" w14:textId="77777777" w:rsidTr="001E287C">
              <w:trPr>
                <w:trHeight w:val="227"/>
                <w:jc w:val="center"/>
              </w:trPr>
              <w:tc>
                <w:tcPr>
                  <w:tcW w:w="1250" w:type="pct"/>
                  <w:vAlign w:val="center"/>
                </w:tcPr>
                <w:p w14:paraId="5F461E11" w14:textId="77777777" w:rsidR="00B34AA7" w:rsidRPr="00D57301" w:rsidRDefault="00B34AA7" w:rsidP="00B34AA7">
                  <w:pPr>
                    <w:pStyle w:val="ad"/>
                    <w:jc w:val="center"/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  <w:tc>
                <w:tcPr>
                  <w:tcW w:w="1250" w:type="pct"/>
                  <w:tcMar>
                    <w:left w:w="142" w:type="dxa"/>
                    <w:right w:w="142" w:type="dxa"/>
                  </w:tcMar>
                  <w:vAlign w:val="bottom"/>
                </w:tcPr>
                <w:p w14:paraId="1FFC6C3C" w14:textId="77777777" w:rsidR="00B34AA7" w:rsidRPr="00D57301" w:rsidRDefault="00B34AA7" w:rsidP="00B34AA7">
                  <w:pPr>
                    <w:pStyle w:val="ad"/>
                    <w:jc w:val="center"/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  <w:t>JANVIER</w:t>
                  </w:r>
                </w:p>
              </w:tc>
              <w:tc>
                <w:tcPr>
                  <w:tcW w:w="1250" w:type="pct"/>
                  <w:tcMar>
                    <w:left w:w="142" w:type="dxa"/>
                    <w:right w:w="142" w:type="dxa"/>
                  </w:tcMar>
                  <w:vAlign w:val="bottom"/>
                </w:tcPr>
                <w:p w14:paraId="31D10F84" w14:textId="77777777" w:rsidR="00B34AA7" w:rsidRPr="00D57301" w:rsidRDefault="00B34AA7" w:rsidP="00B34AA7">
                  <w:pPr>
                    <w:pStyle w:val="ad"/>
                    <w:jc w:val="center"/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  <w:instrText xml:space="preserve"> DOCVARIABLE  MonthStart1 \@  yyyy   \* MERGEFORMAT </w:instrText>
                  </w:r>
                  <w:r w:rsidRPr="00D57301"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separate"/>
                  </w:r>
                  <w:r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  <w:t>2024</w:t>
                  </w:r>
                  <w:r w:rsidRPr="00D57301"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1250" w:type="pct"/>
                  <w:vAlign w:val="bottom"/>
                </w:tcPr>
                <w:p w14:paraId="3C4D0D00" w14:textId="77777777" w:rsidR="00B34AA7" w:rsidRPr="00D57301" w:rsidRDefault="00B34AA7" w:rsidP="00B34AA7">
                  <w:pPr>
                    <w:pStyle w:val="ad"/>
                    <w:jc w:val="center"/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448DBAA2" w14:textId="77777777" w:rsidR="00B34AA7" w:rsidRPr="00D57301" w:rsidRDefault="00B34AA7" w:rsidP="00B34AA7">
            <w:pPr>
              <w:pStyle w:val="Months"/>
              <w:jc w:val="center"/>
              <w:rPr>
                <w:rFonts w:cs="Arial"/>
                <w:noProof/>
                <w:color w:val="auto"/>
                <w:sz w:val="10"/>
                <w:szCs w:val="10"/>
              </w:rPr>
            </w:pPr>
          </w:p>
          <w:tbl>
            <w:tblPr>
              <w:tblStyle w:val="CalendarTable"/>
              <w:tblW w:w="5000" w:type="pct"/>
              <w:tblBorders>
                <w:insideH w:val="single" w:sz="4" w:space="0" w:color="auto"/>
              </w:tblBorders>
              <w:tblCellMar>
                <w:left w:w="142" w:type="dxa"/>
                <w:right w:w="142" w:type="dxa"/>
              </w:tblCellMar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549"/>
              <w:gridCol w:w="550"/>
              <w:gridCol w:w="550"/>
              <w:gridCol w:w="550"/>
              <w:gridCol w:w="549"/>
              <w:gridCol w:w="549"/>
              <w:gridCol w:w="549"/>
            </w:tblGrid>
            <w:tr w:rsidR="00B34AA7" w:rsidRPr="00D57301" w14:paraId="1D51A7CA" w14:textId="77777777" w:rsidTr="001E287C">
              <w:trPr>
                <w:trHeight w:val="170"/>
              </w:trPr>
              <w:tc>
                <w:tcPr>
                  <w:tcW w:w="713" w:type="pct"/>
                  <w:shd w:val="clear" w:color="auto" w:fill="F2F2F2" w:themeFill="background1" w:themeFillShade="F2"/>
                  <w:tcMar>
                    <w:left w:w="0" w:type="dxa"/>
                    <w:right w:w="0" w:type="dxa"/>
                  </w:tcMar>
                  <w:vAlign w:val="center"/>
                </w:tcPr>
                <w:p w14:paraId="0C3DA68E" w14:textId="77777777" w:rsidR="00B34AA7" w:rsidRPr="00D57301" w:rsidRDefault="00B34AA7" w:rsidP="00B34AA7">
                  <w:pPr>
                    <w:pStyle w:val="Day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  <w:t>LU</w:t>
                  </w:r>
                </w:p>
              </w:tc>
              <w:tc>
                <w:tcPr>
                  <w:tcW w:w="714" w:type="pct"/>
                  <w:shd w:val="clear" w:color="auto" w:fill="F2F2F2" w:themeFill="background1" w:themeFillShade="F2"/>
                  <w:tcMar>
                    <w:left w:w="0" w:type="dxa"/>
                    <w:right w:w="0" w:type="dxa"/>
                  </w:tcMar>
                  <w:vAlign w:val="center"/>
                </w:tcPr>
                <w:p w14:paraId="342B56ED" w14:textId="77777777" w:rsidR="00B34AA7" w:rsidRPr="00D57301" w:rsidRDefault="00B34AA7" w:rsidP="00B34AA7">
                  <w:pPr>
                    <w:pStyle w:val="Day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MA</w:t>
                  </w:r>
                </w:p>
              </w:tc>
              <w:tc>
                <w:tcPr>
                  <w:tcW w:w="714" w:type="pct"/>
                  <w:shd w:val="clear" w:color="auto" w:fill="F2F2F2" w:themeFill="background1" w:themeFillShade="F2"/>
                  <w:tcMar>
                    <w:left w:w="0" w:type="dxa"/>
                    <w:right w:w="0" w:type="dxa"/>
                  </w:tcMar>
                  <w:vAlign w:val="center"/>
                </w:tcPr>
                <w:p w14:paraId="7DB2848E" w14:textId="77777777" w:rsidR="00B34AA7" w:rsidRPr="00D57301" w:rsidRDefault="00B34AA7" w:rsidP="00B34AA7">
                  <w:pPr>
                    <w:pStyle w:val="Day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ME</w:t>
                  </w:r>
                </w:p>
              </w:tc>
              <w:tc>
                <w:tcPr>
                  <w:tcW w:w="714" w:type="pct"/>
                  <w:shd w:val="clear" w:color="auto" w:fill="F2F2F2" w:themeFill="background1" w:themeFillShade="F2"/>
                  <w:tcMar>
                    <w:left w:w="0" w:type="dxa"/>
                    <w:right w:w="0" w:type="dxa"/>
                  </w:tcMar>
                  <w:vAlign w:val="center"/>
                </w:tcPr>
                <w:p w14:paraId="44944036" w14:textId="77777777" w:rsidR="00B34AA7" w:rsidRPr="00D57301" w:rsidRDefault="00B34AA7" w:rsidP="00B34AA7">
                  <w:pPr>
                    <w:pStyle w:val="Day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JE</w:t>
                  </w:r>
                </w:p>
              </w:tc>
              <w:tc>
                <w:tcPr>
                  <w:tcW w:w="714" w:type="pct"/>
                  <w:shd w:val="clear" w:color="auto" w:fill="F2F2F2" w:themeFill="background1" w:themeFillShade="F2"/>
                  <w:tcMar>
                    <w:left w:w="0" w:type="dxa"/>
                    <w:right w:w="0" w:type="dxa"/>
                  </w:tcMar>
                  <w:vAlign w:val="center"/>
                </w:tcPr>
                <w:p w14:paraId="06701E94" w14:textId="77777777" w:rsidR="00B34AA7" w:rsidRPr="00D57301" w:rsidRDefault="00B34AA7" w:rsidP="00B34AA7">
                  <w:pPr>
                    <w:pStyle w:val="Day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VE</w:t>
                  </w:r>
                </w:p>
              </w:tc>
              <w:tc>
                <w:tcPr>
                  <w:tcW w:w="714" w:type="pct"/>
                  <w:shd w:val="clear" w:color="auto" w:fill="F2F2F2" w:themeFill="background1" w:themeFillShade="F2"/>
                  <w:tcMar>
                    <w:left w:w="0" w:type="dxa"/>
                    <w:right w:w="0" w:type="dxa"/>
                  </w:tcMar>
                  <w:vAlign w:val="center"/>
                </w:tcPr>
                <w:p w14:paraId="1651C7C5" w14:textId="77777777" w:rsidR="00B34AA7" w:rsidRPr="00D57301" w:rsidRDefault="00B34AA7" w:rsidP="00B34AA7">
                  <w:pPr>
                    <w:pStyle w:val="Day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SA</w:t>
                  </w:r>
                </w:p>
              </w:tc>
              <w:tc>
                <w:tcPr>
                  <w:tcW w:w="714" w:type="pct"/>
                  <w:shd w:val="clear" w:color="auto" w:fill="F2F2F2" w:themeFill="background1" w:themeFillShade="F2"/>
                  <w:tcMar>
                    <w:left w:w="0" w:type="dxa"/>
                    <w:right w:w="0" w:type="dxa"/>
                  </w:tcMar>
                  <w:vAlign w:val="center"/>
                </w:tcPr>
                <w:p w14:paraId="5A69864A" w14:textId="77777777" w:rsidR="00B34AA7" w:rsidRPr="00D57301" w:rsidRDefault="00B34AA7" w:rsidP="00B34AA7">
                  <w:pPr>
                    <w:pStyle w:val="Day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  <w:t>DI</w:t>
                  </w:r>
                </w:p>
              </w:tc>
            </w:tr>
            <w:tr w:rsidR="00B34AA7" w:rsidRPr="00D57301" w14:paraId="55854C4F" w14:textId="77777777" w:rsidTr="001E287C">
              <w:trPr>
                <w:trHeight w:val="170"/>
              </w:trPr>
              <w:tc>
                <w:tcPr>
                  <w:tcW w:w="713" w:type="pct"/>
                  <w:tcMar>
                    <w:right w:w="142" w:type="dxa"/>
                  </w:tcMar>
                  <w:vAlign w:val="center"/>
                </w:tcPr>
                <w:p w14:paraId="609EC13B" w14:textId="77777777" w:rsidR="00B34AA7" w:rsidRPr="00D57301" w:rsidRDefault="00B34AA7" w:rsidP="00B34AA7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MonthStart1 \@ dddd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понедельник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“понедельник" 1 ""</w:instrText>
                  </w:r>
                  <w:r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1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4567CDE6" w14:textId="77777777" w:rsidR="00B34AA7" w:rsidRPr="00D57301" w:rsidRDefault="00B34AA7" w:rsidP="00B34AA7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MonthStart1 \@ dddd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понедельник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“вторник" 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=A2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=A2+1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2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3A52C5C0" w14:textId="77777777" w:rsidR="00B34AA7" w:rsidRPr="00D57301" w:rsidRDefault="00B34AA7" w:rsidP="00B34AA7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MonthStart1 \@ dddd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понедельник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“среда" 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=B2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=B2+1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3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14791E62" w14:textId="77777777" w:rsidR="00B34AA7" w:rsidRPr="00D57301" w:rsidRDefault="00B34AA7" w:rsidP="00B34AA7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MonthStart1 \@ dddd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понедельник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“четверг" 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=C2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=C2+1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4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4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4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058F61F5" w14:textId="77777777" w:rsidR="00B34AA7" w:rsidRPr="00D57301" w:rsidRDefault="00B34AA7" w:rsidP="00B34AA7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MonthStart1 \@ dddd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понедельник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= “пятница" 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=D2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4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=D2+1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5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5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5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68ADAB00" w14:textId="77777777" w:rsidR="00B34AA7" w:rsidRPr="00D57301" w:rsidRDefault="00B34AA7" w:rsidP="00B34AA7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MonthStart1 \@ dddd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понедельник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“суббота" 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=E2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5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=E2+1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6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6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6</w: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69860546" w14:textId="77777777" w:rsidR="00B34AA7" w:rsidRPr="00D57301" w:rsidRDefault="00B34AA7" w:rsidP="00B34AA7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MonthStart1 \@ dddd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понедельник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“воскресенье" 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=F2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6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=F2+1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7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7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7</w: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B34AA7" w:rsidRPr="00D57301" w14:paraId="43189A63" w14:textId="77777777" w:rsidTr="001E287C">
              <w:trPr>
                <w:trHeight w:val="170"/>
              </w:trPr>
              <w:tc>
                <w:tcPr>
                  <w:tcW w:w="713" w:type="pct"/>
                  <w:tcMar>
                    <w:right w:w="142" w:type="dxa"/>
                  </w:tcMar>
                  <w:vAlign w:val="center"/>
                </w:tcPr>
                <w:p w14:paraId="75CD5288" w14:textId="77777777" w:rsidR="00B34AA7" w:rsidRPr="00D57301" w:rsidRDefault="00B34AA7" w:rsidP="00B34AA7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=G2+1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8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60E41175" w14:textId="77777777" w:rsidR="00B34AA7" w:rsidRPr="00D57301" w:rsidRDefault="00B34AA7" w:rsidP="00B34AA7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=A3+1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9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287E9EA1" w14:textId="77777777" w:rsidR="00B34AA7" w:rsidRPr="00D57301" w:rsidRDefault="00B34AA7" w:rsidP="00B34AA7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=B3+1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10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1C985A43" w14:textId="77777777" w:rsidR="00B34AA7" w:rsidRPr="00D57301" w:rsidRDefault="00B34AA7" w:rsidP="00B34AA7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=C3+1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11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1BCB72AA" w14:textId="77777777" w:rsidR="00B34AA7" w:rsidRPr="00D57301" w:rsidRDefault="00B34AA7" w:rsidP="00B34AA7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=D3+1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12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66FAB1AE" w14:textId="77777777" w:rsidR="00B34AA7" w:rsidRPr="00D57301" w:rsidRDefault="00B34AA7" w:rsidP="00B34AA7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=E3+1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13</w: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3A7F5CD1" w14:textId="77777777" w:rsidR="00B34AA7" w:rsidRPr="00D57301" w:rsidRDefault="00B34AA7" w:rsidP="00B34AA7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=F3+1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14</w: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B34AA7" w:rsidRPr="00D57301" w14:paraId="22AD6B82" w14:textId="77777777" w:rsidTr="001E287C">
              <w:trPr>
                <w:trHeight w:val="170"/>
              </w:trPr>
              <w:tc>
                <w:tcPr>
                  <w:tcW w:w="713" w:type="pct"/>
                  <w:tcMar>
                    <w:right w:w="142" w:type="dxa"/>
                  </w:tcMar>
                  <w:vAlign w:val="center"/>
                </w:tcPr>
                <w:p w14:paraId="21E7A75A" w14:textId="77777777" w:rsidR="00B34AA7" w:rsidRPr="00D57301" w:rsidRDefault="00B34AA7" w:rsidP="00B34AA7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=G3+1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15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4F0BE3F0" w14:textId="77777777" w:rsidR="00B34AA7" w:rsidRPr="00D57301" w:rsidRDefault="00B34AA7" w:rsidP="00B34AA7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=A4+1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16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16344987" w14:textId="77777777" w:rsidR="00B34AA7" w:rsidRPr="00D57301" w:rsidRDefault="00B34AA7" w:rsidP="00B34AA7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=B4+1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17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6EF583A0" w14:textId="77777777" w:rsidR="00B34AA7" w:rsidRPr="00D57301" w:rsidRDefault="00B34AA7" w:rsidP="00B34AA7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=C4+1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18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5BC78B2F" w14:textId="77777777" w:rsidR="00B34AA7" w:rsidRPr="00D57301" w:rsidRDefault="00B34AA7" w:rsidP="00B34AA7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=D4+1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19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11335FDF" w14:textId="77777777" w:rsidR="00B34AA7" w:rsidRPr="00D57301" w:rsidRDefault="00B34AA7" w:rsidP="00B34AA7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=E4+1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20</w: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7AF1A0A9" w14:textId="77777777" w:rsidR="00B34AA7" w:rsidRPr="00D57301" w:rsidRDefault="00B34AA7" w:rsidP="00B34AA7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=F4+1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21</w: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B34AA7" w:rsidRPr="00D57301" w14:paraId="132E5B70" w14:textId="77777777" w:rsidTr="001E287C">
              <w:trPr>
                <w:trHeight w:val="170"/>
              </w:trPr>
              <w:tc>
                <w:tcPr>
                  <w:tcW w:w="713" w:type="pct"/>
                  <w:tcMar>
                    <w:right w:w="142" w:type="dxa"/>
                  </w:tcMar>
                  <w:vAlign w:val="center"/>
                </w:tcPr>
                <w:p w14:paraId="7202144B" w14:textId="77777777" w:rsidR="00B34AA7" w:rsidRPr="00D57301" w:rsidRDefault="00B34AA7" w:rsidP="00B34AA7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=G4+1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22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54D178AE" w14:textId="77777777" w:rsidR="00B34AA7" w:rsidRPr="00D57301" w:rsidRDefault="00B34AA7" w:rsidP="00B34AA7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=A5+1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23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030F99BC" w14:textId="77777777" w:rsidR="00B34AA7" w:rsidRPr="00D57301" w:rsidRDefault="00B34AA7" w:rsidP="00B34AA7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=B5+1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24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088971B4" w14:textId="77777777" w:rsidR="00B34AA7" w:rsidRPr="00D57301" w:rsidRDefault="00B34AA7" w:rsidP="00B34AA7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=C5+1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25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1BDBC6E9" w14:textId="77777777" w:rsidR="00B34AA7" w:rsidRPr="00D57301" w:rsidRDefault="00B34AA7" w:rsidP="00B34AA7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=D5+1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26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596A8BCF" w14:textId="77777777" w:rsidR="00B34AA7" w:rsidRPr="00D57301" w:rsidRDefault="00B34AA7" w:rsidP="00B34AA7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=E5+1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27</w: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67827779" w14:textId="77777777" w:rsidR="00B34AA7" w:rsidRPr="00D57301" w:rsidRDefault="00B34AA7" w:rsidP="00B34AA7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=F5+1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28</w: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B34AA7" w:rsidRPr="00D57301" w14:paraId="5782D3AC" w14:textId="77777777" w:rsidTr="001E287C">
              <w:trPr>
                <w:trHeight w:val="170"/>
              </w:trPr>
              <w:tc>
                <w:tcPr>
                  <w:tcW w:w="713" w:type="pct"/>
                  <w:tcMar>
                    <w:right w:w="142" w:type="dxa"/>
                  </w:tcMar>
                  <w:vAlign w:val="center"/>
                </w:tcPr>
                <w:p w14:paraId="7476A28A" w14:textId="77777777" w:rsidR="00B34AA7" w:rsidRPr="00D57301" w:rsidRDefault="00B34AA7" w:rsidP="00B34AA7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MonthEnd1 \@ 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29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06467395" w14:textId="77777777" w:rsidR="00B34AA7" w:rsidRPr="00D57301" w:rsidRDefault="00B34AA7" w:rsidP="00B34AA7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MonthEnd1 \@ 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30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57CCE0E3" w14:textId="77777777" w:rsidR="00B34AA7" w:rsidRPr="00D57301" w:rsidRDefault="00B34AA7" w:rsidP="00B34AA7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MonthEnd1 \@ 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31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69DC426C" w14:textId="77777777" w:rsidR="00B34AA7" w:rsidRPr="00D57301" w:rsidRDefault="00B34AA7" w:rsidP="00B34AA7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MonthEnd1 \@ 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26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41ED20E5" w14:textId="77777777" w:rsidR="00B34AA7" w:rsidRPr="00D57301" w:rsidRDefault="00B34AA7" w:rsidP="00B34AA7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26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MonthEnd1 \@ 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4113CE1A" w14:textId="77777777" w:rsidR="00B34AA7" w:rsidRPr="00D57301" w:rsidRDefault="00B34AA7" w:rsidP="00B34AA7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=E6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=E6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MonthEnd1 \@ d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=E6+1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2FD69E47" w14:textId="77777777" w:rsidR="00B34AA7" w:rsidRPr="00D57301" w:rsidRDefault="00B34AA7" w:rsidP="00B34AA7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=F6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=F6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MonthEnd1 \@ d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=F6+1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B34AA7" w:rsidRPr="00D57301" w14:paraId="6A1441BD" w14:textId="77777777" w:rsidTr="001E287C">
              <w:trPr>
                <w:trHeight w:val="170"/>
              </w:trPr>
              <w:tc>
                <w:tcPr>
                  <w:tcW w:w="713" w:type="pct"/>
                  <w:tcMar>
                    <w:right w:w="142" w:type="dxa"/>
                  </w:tcMar>
                  <w:vAlign w:val="center"/>
                </w:tcPr>
                <w:p w14:paraId="50FF4B12" w14:textId="77777777" w:rsidR="00B34AA7" w:rsidRPr="00D57301" w:rsidRDefault="00B34AA7" w:rsidP="00B34AA7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MonthEnd1 \@ 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6CEFC65B" w14:textId="77777777" w:rsidR="00B34AA7" w:rsidRPr="00D57301" w:rsidRDefault="00B34AA7" w:rsidP="00B34AA7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MonthEnd1 \@ 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45998293" w14:textId="77777777" w:rsidR="00B34AA7" w:rsidRPr="00D57301" w:rsidRDefault="00B34AA7" w:rsidP="00B34AA7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2D332270" w14:textId="77777777" w:rsidR="00B34AA7" w:rsidRPr="00D57301" w:rsidRDefault="00B34AA7" w:rsidP="00B34AA7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1DBCDEC8" w14:textId="77777777" w:rsidR="00B34AA7" w:rsidRPr="00D57301" w:rsidRDefault="00B34AA7" w:rsidP="00B34AA7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71BB6C0E" w14:textId="77777777" w:rsidR="00B34AA7" w:rsidRPr="00D57301" w:rsidRDefault="00B34AA7" w:rsidP="00B34AA7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3E2D4747" w14:textId="77777777" w:rsidR="00B34AA7" w:rsidRPr="00D57301" w:rsidRDefault="00B34AA7" w:rsidP="00B34AA7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</w:tr>
          </w:tbl>
          <w:p w14:paraId="1ECCA774" w14:textId="77777777" w:rsidR="00F47B84" w:rsidRPr="00D57301" w:rsidRDefault="00F47B84" w:rsidP="00FC5F25">
            <w:pPr>
              <w:pStyle w:val="ad"/>
              <w:rPr>
                <w:rFonts w:cs="Arial"/>
                <w:noProof/>
                <w:color w:val="auto"/>
                <w:sz w:val="80"/>
                <w:szCs w:val="80"/>
                <w:lang w:bidi="ru-RU"/>
              </w:rPr>
            </w:pPr>
          </w:p>
        </w:tc>
      </w:tr>
    </w:tbl>
    <w:p w14:paraId="7D4CAD8A" w14:textId="3E62D5A8" w:rsidR="00ED5F48" w:rsidRPr="00D57301" w:rsidRDefault="00ED5F48" w:rsidP="00FC5F25">
      <w:pPr>
        <w:pStyle w:val="Months"/>
        <w:jc w:val="center"/>
        <w:rPr>
          <w:rFonts w:cs="Arial"/>
          <w:noProof/>
          <w:color w:val="auto"/>
          <w:sz w:val="10"/>
          <w:szCs w:val="10"/>
        </w:rPr>
      </w:pPr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2173"/>
        <w:gridCol w:w="2200"/>
        <w:gridCol w:w="2206"/>
        <w:gridCol w:w="2206"/>
        <w:gridCol w:w="2206"/>
        <w:gridCol w:w="2206"/>
        <w:gridCol w:w="2166"/>
      </w:tblGrid>
      <w:tr w:rsidR="006F5860" w:rsidRPr="00D57301" w14:paraId="1C608AFC" w14:textId="77777777" w:rsidTr="00907BEC">
        <w:trPr>
          <w:trHeight w:val="340"/>
        </w:trPr>
        <w:tc>
          <w:tcPr>
            <w:tcW w:w="707" w:type="pct"/>
            <w:shd w:val="clear" w:color="auto" w:fill="auto"/>
            <w:vAlign w:val="center"/>
          </w:tcPr>
          <w:p w14:paraId="01AA947D" w14:textId="28A56C95" w:rsidR="006F5860" w:rsidRPr="00D57301" w:rsidRDefault="00D57301" w:rsidP="006F5860">
            <w:pPr>
              <w:pStyle w:val="Days"/>
              <w:rPr>
                <w:rFonts w:cs="Arial"/>
                <w:noProof/>
                <w:color w:val="auto"/>
                <w:sz w:val="28"/>
                <w:szCs w:val="28"/>
              </w:rPr>
            </w:pPr>
            <w:r w:rsidRPr="00D57301">
              <w:rPr>
                <w:rFonts w:cs="Arial"/>
                <w:noProof/>
                <w:color w:val="auto"/>
                <w:sz w:val="28"/>
                <w:szCs w:val="28"/>
                <w:lang w:bidi="ru-RU"/>
              </w:rPr>
              <w:t>LUNDI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080F3955" w14:textId="3ECABB5F" w:rsidR="006F5860" w:rsidRPr="00D57301" w:rsidRDefault="00D57301" w:rsidP="006F5860">
            <w:pPr>
              <w:pStyle w:val="Days"/>
              <w:rPr>
                <w:rFonts w:cs="Arial"/>
                <w:noProof/>
                <w:color w:val="auto"/>
                <w:sz w:val="28"/>
                <w:szCs w:val="28"/>
              </w:rPr>
            </w:pPr>
            <w:r w:rsidRPr="00D57301">
              <w:rPr>
                <w:rFonts w:cs="Arial"/>
                <w:noProof/>
                <w:color w:val="auto"/>
                <w:sz w:val="28"/>
                <w:szCs w:val="28"/>
                <w:lang w:bidi="ru-RU"/>
              </w:rPr>
              <w:t>MARDI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4B173504" w14:textId="581B1B66" w:rsidR="006F5860" w:rsidRPr="00D57301" w:rsidRDefault="00D57301" w:rsidP="006F5860">
            <w:pPr>
              <w:pStyle w:val="Days"/>
              <w:rPr>
                <w:rFonts w:cs="Arial"/>
                <w:noProof/>
                <w:color w:val="auto"/>
                <w:sz w:val="28"/>
                <w:szCs w:val="28"/>
              </w:rPr>
            </w:pPr>
            <w:r w:rsidRPr="00D57301">
              <w:rPr>
                <w:rFonts w:cs="Arial"/>
                <w:noProof/>
                <w:color w:val="auto"/>
                <w:sz w:val="28"/>
                <w:szCs w:val="28"/>
                <w:lang w:bidi="ru-RU"/>
              </w:rPr>
              <w:t>MERCREDI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5459C1B2" w14:textId="56223C2C" w:rsidR="006F5860" w:rsidRPr="00D57301" w:rsidRDefault="00D57301" w:rsidP="006F5860">
            <w:pPr>
              <w:pStyle w:val="Days"/>
              <w:rPr>
                <w:rFonts w:cs="Arial"/>
                <w:noProof/>
                <w:color w:val="auto"/>
                <w:sz w:val="28"/>
                <w:szCs w:val="28"/>
              </w:rPr>
            </w:pPr>
            <w:r w:rsidRPr="00D57301">
              <w:rPr>
                <w:rFonts w:cs="Arial"/>
                <w:noProof/>
                <w:color w:val="auto"/>
                <w:sz w:val="28"/>
                <w:szCs w:val="28"/>
                <w:lang w:bidi="ru-RU"/>
              </w:rPr>
              <w:t>JEUDI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12689FC3" w14:textId="045D1D25" w:rsidR="006F5860" w:rsidRPr="00D57301" w:rsidRDefault="00D57301" w:rsidP="006F5860">
            <w:pPr>
              <w:pStyle w:val="Days"/>
              <w:rPr>
                <w:rFonts w:cs="Arial"/>
                <w:noProof/>
                <w:color w:val="auto"/>
                <w:sz w:val="28"/>
                <w:szCs w:val="28"/>
              </w:rPr>
            </w:pPr>
            <w:r w:rsidRPr="00D57301">
              <w:rPr>
                <w:rFonts w:cs="Arial"/>
                <w:noProof/>
                <w:color w:val="auto"/>
                <w:sz w:val="28"/>
                <w:szCs w:val="28"/>
                <w:lang w:bidi="ru-RU"/>
              </w:rPr>
              <w:t>VENDREDI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52C5A400" w14:textId="083F042C" w:rsidR="006F5860" w:rsidRPr="00D57301" w:rsidRDefault="00D57301" w:rsidP="006F5860">
            <w:pPr>
              <w:pStyle w:val="Days"/>
              <w:rPr>
                <w:rFonts w:cs="Arial"/>
                <w:b/>
                <w:bCs/>
                <w:noProof/>
                <w:color w:val="auto"/>
                <w:sz w:val="28"/>
                <w:szCs w:val="28"/>
              </w:rPr>
            </w:pPr>
            <w:r w:rsidRPr="00D57301">
              <w:rPr>
                <w:rFonts w:cs="Arial"/>
                <w:b/>
                <w:bCs/>
                <w:noProof/>
                <w:color w:val="auto"/>
                <w:sz w:val="28"/>
                <w:szCs w:val="28"/>
                <w:lang w:bidi="ru-RU"/>
              </w:rPr>
              <w:t>SAMEDI</w:t>
            </w:r>
          </w:p>
        </w:tc>
        <w:tc>
          <w:tcPr>
            <w:tcW w:w="705" w:type="pct"/>
            <w:shd w:val="clear" w:color="auto" w:fill="auto"/>
            <w:vAlign w:val="center"/>
          </w:tcPr>
          <w:p w14:paraId="03317BA1" w14:textId="1227B6B7" w:rsidR="006F5860" w:rsidRPr="00D57301" w:rsidRDefault="00D57301" w:rsidP="006F5860">
            <w:pPr>
              <w:pStyle w:val="Days"/>
              <w:rPr>
                <w:rFonts w:cs="Arial"/>
                <w:b/>
                <w:bCs/>
                <w:noProof/>
                <w:color w:val="auto"/>
                <w:sz w:val="28"/>
                <w:szCs w:val="28"/>
              </w:rPr>
            </w:pPr>
            <w:r w:rsidRPr="00D57301">
              <w:rPr>
                <w:rFonts w:cs="Arial"/>
                <w:b/>
                <w:bCs/>
                <w:noProof/>
                <w:color w:val="auto"/>
                <w:sz w:val="28"/>
                <w:szCs w:val="28"/>
                <w:lang w:bidi="ru-RU"/>
              </w:rPr>
              <w:t>DIMANCHE</w:t>
            </w:r>
          </w:p>
        </w:tc>
      </w:tr>
      <w:tr w:rsidR="00ED5F48" w:rsidRPr="00D57301" w14:paraId="7C17943B" w14:textId="77777777" w:rsidTr="005A35D5">
        <w:trPr>
          <w:trHeight w:val="1247"/>
        </w:trPr>
        <w:tc>
          <w:tcPr>
            <w:tcW w:w="707" w:type="pct"/>
            <w:tcMar>
              <w:left w:w="57" w:type="dxa"/>
              <w:right w:w="142" w:type="dxa"/>
            </w:tcMar>
          </w:tcPr>
          <w:p w14:paraId="3EC0A191" w14:textId="1A065508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MonthStart12 \@ dddd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34AA7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пятница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“понедельник" 1 ""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7F03151C" w14:textId="252E2732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MonthStart12 \@ dddd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34AA7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пятница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“вторник" 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=A2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34AA7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=A2+1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86610"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344DC06B" w14:textId="28AF3511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MonthStart12 \@ dddd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34AA7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пятница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“среда" 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=B2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34AA7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=B2+1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76F0B"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25DB9C6B" w14:textId="680816D0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MonthStart12 \@ dddd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34AA7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пятница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“четверг" 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=C2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34AA7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=C2+1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34AA7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750C7CA6" w14:textId="74567080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MonthStart12 \@ dddd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34AA7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пятница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= “пятница" 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=D2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34AA7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=D2+1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34AA7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B34AA7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34AA7"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1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7B16ECF4" w14:textId="4CD1BAB4" w:rsidR="00ED5F48" w:rsidRPr="00D57301" w:rsidRDefault="00ED5F48" w:rsidP="005A35D5">
            <w:pPr>
              <w:pStyle w:val="Dates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MonthStart12 \@ dddd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34AA7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пятница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“суббота" 1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=E2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34AA7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1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=E2+1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34AA7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B34AA7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34AA7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B34AA7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34AA7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</w: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left w:w="57" w:type="dxa"/>
              <w:right w:w="142" w:type="dxa"/>
            </w:tcMar>
          </w:tcPr>
          <w:p w14:paraId="398D4833" w14:textId="42A74946" w:rsidR="00ED5F48" w:rsidRPr="00D57301" w:rsidRDefault="00ED5F48" w:rsidP="005A35D5">
            <w:pPr>
              <w:pStyle w:val="Dates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MonthStart12 \@ dddd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34AA7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пятница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“воскресенье" 1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=F2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34AA7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=F2+1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34AA7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34AA7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34AA7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3</w: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D57301" w14:paraId="07F4FCFD" w14:textId="77777777" w:rsidTr="005A35D5">
        <w:trPr>
          <w:trHeight w:val="1247"/>
        </w:trPr>
        <w:tc>
          <w:tcPr>
            <w:tcW w:w="707" w:type="pct"/>
            <w:tcMar>
              <w:left w:w="57" w:type="dxa"/>
              <w:right w:w="142" w:type="dxa"/>
            </w:tcMar>
          </w:tcPr>
          <w:p w14:paraId="2F9E951E" w14:textId="35BEFFFE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=G2+1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34AA7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4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71CB7923" w14:textId="7DB12F4E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=A3+1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34AA7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5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25F31A5E" w14:textId="2BDCAFF8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=B3+1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34AA7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6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7A475C4A" w14:textId="57547FD9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=C3+1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34AA7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7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1EAC826A" w14:textId="6D487748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=D3+1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34AA7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8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5B13D5FA" w14:textId="0CBB82CD" w:rsidR="00ED5F48" w:rsidRPr="00D57301" w:rsidRDefault="00ED5F48" w:rsidP="005A35D5">
            <w:pPr>
              <w:pStyle w:val="Dates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=E3+1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34AA7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9</w: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left w:w="57" w:type="dxa"/>
              <w:right w:w="142" w:type="dxa"/>
            </w:tcMar>
          </w:tcPr>
          <w:p w14:paraId="2304BDE0" w14:textId="5A81B0A0" w:rsidR="00ED5F48" w:rsidRPr="00D57301" w:rsidRDefault="00ED5F48" w:rsidP="005A35D5">
            <w:pPr>
              <w:pStyle w:val="Dates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=F3+1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34AA7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10</w: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D57301" w14:paraId="67DB9DAF" w14:textId="77777777" w:rsidTr="005A35D5">
        <w:trPr>
          <w:trHeight w:val="1247"/>
        </w:trPr>
        <w:tc>
          <w:tcPr>
            <w:tcW w:w="707" w:type="pct"/>
            <w:tcMar>
              <w:left w:w="57" w:type="dxa"/>
              <w:right w:w="142" w:type="dxa"/>
            </w:tcMar>
          </w:tcPr>
          <w:p w14:paraId="5C9A3BBE" w14:textId="1050EDC1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=G3+1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34AA7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11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23F2CCF4" w14:textId="0B6A477C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=A4+1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34AA7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12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34AD79D1" w14:textId="7F55B57F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=B4+1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34AA7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13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7E272435" w14:textId="01719099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=C4+1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34AA7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14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3EA50AED" w14:textId="291BCCBD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=D4+1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34AA7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15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5CA101BC" w14:textId="12C4CDF0" w:rsidR="00ED5F48" w:rsidRPr="00D57301" w:rsidRDefault="00ED5F48" w:rsidP="005A35D5">
            <w:pPr>
              <w:pStyle w:val="Dates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=E4+1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34AA7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16</w: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left w:w="57" w:type="dxa"/>
              <w:right w:w="142" w:type="dxa"/>
            </w:tcMar>
          </w:tcPr>
          <w:p w14:paraId="27CC68C2" w14:textId="31F92AE5" w:rsidR="00ED5F48" w:rsidRPr="00D57301" w:rsidRDefault="00ED5F48" w:rsidP="005A35D5">
            <w:pPr>
              <w:pStyle w:val="Dates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=F4+1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34AA7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17</w: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D57301" w14:paraId="2953C655" w14:textId="77777777" w:rsidTr="005A35D5">
        <w:trPr>
          <w:trHeight w:val="1247"/>
        </w:trPr>
        <w:tc>
          <w:tcPr>
            <w:tcW w:w="707" w:type="pct"/>
            <w:tcMar>
              <w:left w:w="57" w:type="dxa"/>
              <w:right w:w="142" w:type="dxa"/>
            </w:tcMar>
          </w:tcPr>
          <w:p w14:paraId="6F3D4027" w14:textId="7EFAC2D2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=G4+1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34AA7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18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1BD3027E" w14:textId="25C66270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=A5+1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34AA7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19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09136C06" w14:textId="13C3CA1F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=B5+1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34AA7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20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4923EA43" w14:textId="4A8434C8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=C5+1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34AA7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21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01DEDC25" w14:textId="3B504BBA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=D5+1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34AA7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22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5DB015B6" w14:textId="5015C4DB" w:rsidR="00ED5F48" w:rsidRPr="00D57301" w:rsidRDefault="00ED5F48" w:rsidP="005A35D5">
            <w:pPr>
              <w:pStyle w:val="Dates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=E5+1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34AA7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23</w: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left w:w="57" w:type="dxa"/>
              <w:right w:w="142" w:type="dxa"/>
            </w:tcMar>
          </w:tcPr>
          <w:p w14:paraId="473DCFA5" w14:textId="6F8CECFC" w:rsidR="00ED5F48" w:rsidRPr="00D57301" w:rsidRDefault="00ED5F48" w:rsidP="005A35D5">
            <w:pPr>
              <w:pStyle w:val="Dates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=F5+1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34AA7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24</w: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D57301" w14:paraId="5CCE256B" w14:textId="77777777" w:rsidTr="005A35D5">
        <w:trPr>
          <w:trHeight w:val="1247"/>
        </w:trPr>
        <w:tc>
          <w:tcPr>
            <w:tcW w:w="707" w:type="pct"/>
            <w:tcMar>
              <w:left w:w="57" w:type="dxa"/>
              <w:right w:w="142" w:type="dxa"/>
            </w:tcMar>
          </w:tcPr>
          <w:p w14:paraId="0DEC791C" w14:textId="4D98CC53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=G5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34AA7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24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=G5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34AA7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24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MonthEnd12 \@ d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34AA7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=G5+1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34AA7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34AA7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34AA7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25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43EECC90" w14:textId="71996885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=A6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34AA7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=A6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34AA7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MonthEnd12 \@ d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34AA7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=A6+1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34AA7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34AA7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34AA7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26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3B2A7C4A" w14:textId="319191DE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=B6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34AA7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=B6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34AA7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MonthEnd12 \@ d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34AA7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=B6+1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34AA7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34AA7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34AA7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27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67EF03C3" w14:textId="64CC8A27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=C6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34AA7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=C6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34AA7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MonthEnd12 \@ d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34AA7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=C6+1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34AA7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34AA7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34AA7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28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57704AB9" w14:textId="2F0C15C8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=D6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34AA7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=D6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34AA7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MonthEnd12 \@ d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34AA7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=D6+1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34AA7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34AA7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34AA7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29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09EF70DB" w14:textId="6DE0B0CE" w:rsidR="00ED5F48" w:rsidRPr="00D57301" w:rsidRDefault="00ED5F48" w:rsidP="005A35D5">
            <w:pPr>
              <w:pStyle w:val="Dates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=E6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34AA7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=E6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34AA7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MonthEnd12 \@ d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34AA7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=E6+1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34AA7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B34AA7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34AA7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B34AA7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34AA7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30</w: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left w:w="57" w:type="dxa"/>
              <w:right w:w="142" w:type="dxa"/>
            </w:tcMar>
          </w:tcPr>
          <w:p w14:paraId="41C92646" w14:textId="12064A58" w:rsidR="00ED5F48" w:rsidRPr="00D57301" w:rsidRDefault="00ED5F48" w:rsidP="005A35D5">
            <w:pPr>
              <w:pStyle w:val="Dates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=F6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34AA7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=F6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34AA7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MonthEnd12 \@ d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34AA7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=F6+1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34AA7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34AA7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B34AA7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34AA7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31</w: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D57301" w14:paraId="043F7B53" w14:textId="77777777" w:rsidTr="005A35D5">
        <w:trPr>
          <w:trHeight w:val="1247"/>
        </w:trPr>
        <w:tc>
          <w:tcPr>
            <w:tcW w:w="707" w:type="pct"/>
            <w:tcMar>
              <w:left w:w="57" w:type="dxa"/>
              <w:right w:w="142" w:type="dxa"/>
            </w:tcMar>
          </w:tcPr>
          <w:p w14:paraId="6B7E597A" w14:textId="6B535D8D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=G6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34AA7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=G6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34AA7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MonthEnd12 \@ d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34AA7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=G6+1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34AA7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693B94D4" w14:textId="08FCA4AC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=A7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34AA7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=A7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34AA7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MonthEnd12 \@ d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34AA7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=A7+1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34AA7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B34AA7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34AA7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2DC97E6E" w14:textId="77777777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26040DA4" w14:textId="77777777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048C1197" w14:textId="77777777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0C8B8C80" w14:textId="77777777" w:rsidR="00ED5F48" w:rsidRPr="00D57301" w:rsidRDefault="00ED5F48" w:rsidP="005A35D5">
            <w:pPr>
              <w:pStyle w:val="Dates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05" w:type="pct"/>
            <w:tcMar>
              <w:left w:w="57" w:type="dxa"/>
              <w:right w:w="142" w:type="dxa"/>
            </w:tcMar>
          </w:tcPr>
          <w:p w14:paraId="6099B848" w14:textId="77777777" w:rsidR="00ED5F48" w:rsidRPr="00D57301" w:rsidRDefault="00ED5F48" w:rsidP="005A35D5">
            <w:pPr>
              <w:pStyle w:val="Dates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</w:p>
        </w:tc>
      </w:tr>
    </w:tbl>
    <w:p w14:paraId="50D5D5A5" w14:textId="77777777" w:rsidR="00ED5F48" w:rsidRPr="00D57301" w:rsidRDefault="00ED5F48" w:rsidP="00FC5F25">
      <w:pPr>
        <w:pStyle w:val="a5"/>
        <w:rPr>
          <w:rFonts w:cs="Arial"/>
          <w:noProof/>
          <w:color w:val="auto"/>
          <w:sz w:val="2"/>
          <w:szCs w:val="2"/>
        </w:rPr>
      </w:pPr>
    </w:p>
    <w:sectPr w:rsidR="00ED5F48" w:rsidRPr="00D57301" w:rsidSect="00FC5F25">
      <w:pgSz w:w="16838" w:h="11906" w:orient="landscape" w:code="9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6EECBED" w14:textId="77777777" w:rsidR="00F21EB8" w:rsidRDefault="00F21EB8">
      <w:pPr>
        <w:spacing w:after="0"/>
      </w:pPr>
      <w:r>
        <w:separator/>
      </w:r>
    </w:p>
  </w:endnote>
  <w:endnote w:type="continuationSeparator" w:id="0">
    <w:p w14:paraId="3E1D7BA4" w14:textId="77777777" w:rsidR="00F21EB8" w:rsidRDefault="00F21EB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7B1A77A" w14:textId="77777777" w:rsidR="00F21EB8" w:rsidRDefault="00F21EB8">
      <w:pPr>
        <w:spacing w:after="0"/>
      </w:pPr>
      <w:r>
        <w:separator/>
      </w:r>
    </w:p>
  </w:footnote>
  <w:footnote w:type="continuationSeparator" w:id="0">
    <w:p w14:paraId="7ECB3FDC" w14:textId="77777777" w:rsidR="00F21EB8" w:rsidRDefault="00F21EB8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5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3"/>
    <w:docVar w:name="MonthEnd10" w:val="31.10.2023"/>
    <w:docVar w:name="MonthEnd11" w:val="30.11.2023"/>
    <w:docVar w:name="MonthEnd12" w:val="31.12.2023"/>
    <w:docVar w:name="MonthEnd2" w:val="28.02.2023"/>
    <w:docVar w:name="MonthEnd3" w:val="31.03.2023"/>
    <w:docVar w:name="MonthEnd4" w:val="30.04.2023"/>
    <w:docVar w:name="MonthEnd5" w:val="31.05.2023"/>
    <w:docVar w:name="MonthEnd6" w:val="30.06.2023"/>
    <w:docVar w:name="MonthEnd7" w:val="31.07.2023"/>
    <w:docVar w:name="MonthEnd8" w:val="31.08.2023"/>
    <w:docVar w:name="MonthEnd9" w:val="30.09.2023"/>
    <w:docVar w:name="Months" w:val="12"/>
    <w:docVar w:name="MonthStart1" w:val="01.01.2023"/>
    <w:docVar w:name="MonthStart10" w:val="01.10.2023"/>
    <w:docVar w:name="MonthStart11" w:val="01.11.2023"/>
    <w:docVar w:name="MonthStart12" w:val="01.12.2023"/>
    <w:docVar w:name="MonthStart2" w:val="01.02.2023"/>
    <w:docVar w:name="MonthStart3" w:val="01.03.2023"/>
    <w:docVar w:name="MonthStart4" w:val="01.04.2023"/>
    <w:docVar w:name="MonthStart5" w:val="01.05.2023"/>
    <w:docVar w:name="MonthStart6" w:val="01.06.2023"/>
    <w:docVar w:name="MonthStart7" w:val="01.07.2023"/>
    <w:docVar w:name="MonthStart8" w:val="01.08.2023"/>
    <w:docVar w:name="MonthStart9" w:val="01.09.2023"/>
    <w:docVar w:name="MonthStartLast" w:val="12/1/2012"/>
    <w:docVar w:name="WeekStart" w:val="понедельник"/>
  </w:docVars>
  <w:rsids>
    <w:rsidRoot w:val="00285C1D"/>
    <w:rsid w:val="00013665"/>
    <w:rsid w:val="00046855"/>
    <w:rsid w:val="0005357B"/>
    <w:rsid w:val="0006763E"/>
    <w:rsid w:val="00071356"/>
    <w:rsid w:val="00097A25"/>
    <w:rsid w:val="000A5A57"/>
    <w:rsid w:val="00105630"/>
    <w:rsid w:val="001274F3"/>
    <w:rsid w:val="001338F2"/>
    <w:rsid w:val="00151CCE"/>
    <w:rsid w:val="001B01F9"/>
    <w:rsid w:val="001C41F9"/>
    <w:rsid w:val="00285C1D"/>
    <w:rsid w:val="002A6420"/>
    <w:rsid w:val="00302845"/>
    <w:rsid w:val="003108C9"/>
    <w:rsid w:val="0031649E"/>
    <w:rsid w:val="003327F5"/>
    <w:rsid w:val="00340CAF"/>
    <w:rsid w:val="003B6D2A"/>
    <w:rsid w:val="003C0D41"/>
    <w:rsid w:val="003C4F96"/>
    <w:rsid w:val="003D6BD9"/>
    <w:rsid w:val="003E085C"/>
    <w:rsid w:val="003E7B3A"/>
    <w:rsid w:val="00416364"/>
    <w:rsid w:val="00431B29"/>
    <w:rsid w:val="00440416"/>
    <w:rsid w:val="00462EAD"/>
    <w:rsid w:val="004A6170"/>
    <w:rsid w:val="004C2B84"/>
    <w:rsid w:val="004F6AAC"/>
    <w:rsid w:val="00504E80"/>
    <w:rsid w:val="00512F2D"/>
    <w:rsid w:val="00570FBB"/>
    <w:rsid w:val="00583B82"/>
    <w:rsid w:val="005923AC"/>
    <w:rsid w:val="005A35D5"/>
    <w:rsid w:val="005D5149"/>
    <w:rsid w:val="005E656F"/>
    <w:rsid w:val="00627378"/>
    <w:rsid w:val="00667021"/>
    <w:rsid w:val="006974E1"/>
    <w:rsid w:val="006B6899"/>
    <w:rsid w:val="006C0896"/>
    <w:rsid w:val="006C26DB"/>
    <w:rsid w:val="006F513E"/>
    <w:rsid w:val="006F5860"/>
    <w:rsid w:val="0075629F"/>
    <w:rsid w:val="007A28B3"/>
    <w:rsid w:val="007C0139"/>
    <w:rsid w:val="007D45A1"/>
    <w:rsid w:val="007D7864"/>
    <w:rsid w:val="007F564D"/>
    <w:rsid w:val="008B1201"/>
    <w:rsid w:val="008F16F7"/>
    <w:rsid w:val="00907BEC"/>
    <w:rsid w:val="009164BA"/>
    <w:rsid w:val="009166BD"/>
    <w:rsid w:val="00977AAE"/>
    <w:rsid w:val="00996E56"/>
    <w:rsid w:val="00997268"/>
    <w:rsid w:val="009B1BD5"/>
    <w:rsid w:val="009F5EA3"/>
    <w:rsid w:val="00A12667"/>
    <w:rsid w:val="00A14581"/>
    <w:rsid w:val="00A20E4C"/>
    <w:rsid w:val="00A86610"/>
    <w:rsid w:val="00AA23D3"/>
    <w:rsid w:val="00AA3C50"/>
    <w:rsid w:val="00AE302A"/>
    <w:rsid w:val="00AE36BB"/>
    <w:rsid w:val="00B107D7"/>
    <w:rsid w:val="00B34AA7"/>
    <w:rsid w:val="00B37C7E"/>
    <w:rsid w:val="00B65B09"/>
    <w:rsid w:val="00B76F0B"/>
    <w:rsid w:val="00B85583"/>
    <w:rsid w:val="00B9476B"/>
    <w:rsid w:val="00BC3952"/>
    <w:rsid w:val="00BE5AB8"/>
    <w:rsid w:val="00BF2AA2"/>
    <w:rsid w:val="00BF49DC"/>
    <w:rsid w:val="00C375A4"/>
    <w:rsid w:val="00C44DFB"/>
    <w:rsid w:val="00C5501C"/>
    <w:rsid w:val="00C6519B"/>
    <w:rsid w:val="00C70F21"/>
    <w:rsid w:val="00C7354B"/>
    <w:rsid w:val="00C800AA"/>
    <w:rsid w:val="00C85B38"/>
    <w:rsid w:val="00C91F9B"/>
    <w:rsid w:val="00CF6166"/>
    <w:rsid w:val="00D47677"/>
    <w:rsid w:val="00D57301"/>
    <w:rsid w:val="00DA0093"/>
    <w:rsid w:val="00DA1BD9"/>
    <w:rsid w:val="00DA372D"/>
    <w:rsid w:val="00DE32AC"/>
    <w:rsid w:val="00E1407A"/>
    <w:rsid w:val="00E33F1A"/>
    <w:rsid w:val="00E50BDE"/>
    <w:rsid w:val="00E774CD"/>
    <w:rsid w:val="00E77E1D"/>
    <w:rsid w:val="00E97684"/>
    <w:rsid w:val="00ED5F48"/>
    <w:rsid w:val="00ED75B6"/>
    <w:rsid w:val="00F02E73"/>
    <w:rsid w:val="00F21EB8"/>
    <w:rsid w:val="00F44587"/>
    <w:rsid w:val="00F47B84"/>
    <w:rsid w:val="00F91390"/>
    <w:rsid w:val="00F93E3B"/>
    <w:rsid w:val="00FA2533"/>
    <w:rsid w:val="00FA5682"/>
    <w:rsid w:val="00FC0032"/>
    <w:rsid w:val="00FC5F25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884</Words>
  <Characters>5042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2021-05-08T05:28:00Z</dcterms:created>
  <dcterms:modified xsi:type="dcterms:W3CDTF">2021-05-08T05:28:00Z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