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349ED269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75202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4B2EB927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1E2EE8E7" w14:textId="637DFC5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A9ADB4" w14:textId="34CFAA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0798650" w14:textId="51C3D60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122A68C" w14:textId="7C5B16A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C0986" w14:textId="0BD4FB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4AE62A27" w14:textId="1F4A9D8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7AEC02A7" w14:textId="21556E7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A54C37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62FA7AE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5703683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1C1B46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6A1834C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0563BD9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00A9CDC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5AD2CB9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EB2B2FA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51F76E6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343BAE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1F2F168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059E199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005F182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03231D4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4A5D340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002DD0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068EBF2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2F33C7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7D8E935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2D0ED8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57D0F86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50E66C7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2330081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3FB0F9F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5E1CA6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80391F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7992C18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5DD5F1F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55EBE70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2674D7E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63391E9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192D69D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446DA76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753E68C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06B4E83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6E1CF4A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D819FA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74C94C4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54946B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FD2BC" w14:textId="77777777" w:rsidR="0009280D" w:rsidRDefault="0009280D">
      <w:pPr>
        <w:spacing w:after="0"/>
      </w:pPr>
      <w:r>
        <w:separator/>
      </w:r>
    </w:p>
  </w:endnote>
  <w:endnote w:type="continuationSeparator" w:id="0">
    <w:p w14:paraId="7A4FDF17" w14:textId="77777777" w:rsidR="0009280D" w:rsidRDefault="000928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6B224" w14:textId="77777777" w:rsidR="0009280D" w:rsidRDefault="0009280D">
      <w:pPr>
        <w:spacing w:after="0"/>
      </w:pPr>
      <w:r>
        <w:separator/>
      </w:r>
    </w:p>
  </w:footnote>
  <w:footnote w:type="continuationSeparator" w:id="0">
    <w:p w14:paraId="6F3F83CB" w14:textId="77777777" w:rsidR="0009280D" w:rsidRDefault="000928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80D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7520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2021-05-06T16:49:00Z</dcterms:created>
  <dcterms:modified xsi:type="dcterms:W3CDTF">2021-05-06T16:49:00Z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