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2976BC05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5"/>
        <w:gridCol w:w="2262"/>
        <w:gridCol w:w="2268"/>
        <w:gridCol w:w="2268"/>
        <w:gridCol w:w="2268"/>
        <w:gridCol w:w="2268"/>
        <w:gridCol w:w="2224"/>
      </w:tblGrid>
      <w:tr w:rsidR="00927861" w:rsidRPr="00AF52E7" w14:paraId="4B2EB927" w14:textId="77777777" w:rsidTr="00AF52E7">
        <w:trPr>
          <w:trHeight w:val="34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2EE8E7" w14:textId="637DFC53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A9ADB4" w14:textId="34CFAA9F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0798650" w14:textId="51C3D60C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22A68C" w14:textId="7C5B16A2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5C0986" w14:textId="0BD4FB8A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4AE62A27" w14:textId="1F4A9D8F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7AEC02A7" w14:textId="21556E7B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6A54C37E" w14:textId="77777777" w:rsidTr="00AF52E7">
        <w:trPr>
          <w:trHeight w:val="1531"/>
        </w:trPr>
        <w:tc>
          <w:tcPr>
            <w:tcW w:w="70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5A81EA01" w14:textId="304296D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4FB043A" w14:textId="6FE6718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CDDF311" w14:textId="687A9DF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19C2D6C1" w14:textId="72355E1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2B55C17" w14:textId="5C5DB0E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29ABE1D" w14:textId="7AB7436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57C3D9E" w14:textId="6103D74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7EB2B2FA" w14:textId="77777777" w:rsidTr="00AF52E7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4F94884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0DE8AB0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21A4379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12C131E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6F3F6B8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7C49250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753B4AD5" w14:textId="50282A7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3002DD0F" w14:textId="77777777" w:rsidTr="00AF52E7">
        <w:trPr>
          <w:trHeight w:val="1531"/>
        </w:trPr>
        <w:tc>
          <w:tcPr>
            <w:tcW w:w="708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28892CB7" w14:textId="00A5EE5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E4F228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0D56C2A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39A9046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5678ED6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2C96052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3C2AEB6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09428EA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43F4345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3CFEEA9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60EA5C9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91B7A1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6941E55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20CC24C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59C12E8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0F5A684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2BE23BB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0D87F9E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435FDC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44491FA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150E9A2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1996E7E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1F5C72F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DCF0A" w14:textId="77777777" w:rsidR="00C54087" w:rsidRDefault="00C54087">
      <w:pPr>
        <w:spacing w:after="0"/>
      </w:pPr>
      <w:r>
        <w:separator/>
      </w:r>
    </w:p>
  </w:endnote>
  <w:endnote w:type="continuationSeparator" w:id="0">
    <w:p w14:paraId="793B0CD6" w14:textId="77777777" w:rsidR="00C54087" w:rsidRDefault="00C540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808A5" w14:textId="77777777" w:rsidR="00C54087" w:rsidRDefault="00C54087">
      <w:pPr>
        <w:spacing w:after="0"/>
      </w:pPr>
      <w:r>
        <w:separator/>
      </w:r>
    </w:p>
  </w:footnote>
  <w:footnote w:type="continuationSeparator" w:id="0">
    <w:p w14:paraId="393549AE" w14:textId="77777777" w:rsidR="00C54087" w:rsidRDefault="00C540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233367"/>
    <w:rsid w:val="00285267"/>
    <w:rsid w:val="00285C1D"/>
    <w:rsid w:val="003327F5"/>
    <w:rsid w:val="00340CAF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533F7"/>
    <w:rsid w:val="00C54087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2021-05-06T16:50:00Z</dcterms:created>
  <dcterms:modified xsi:type="dcterms:W3CDTF">2021-05-06T16:50:00Z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