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977"/>
        <w:gridCol w:w="3489"/>
      </w:tblGrid>
      <w:tr w:rsidR="006A3C79" w:rsidRPr="003159C2" w14:paraId="4788E54C" w14:textId="77777777" w:rsidTr="006A3C79">
        <w:trPr>
          <w:trHeight w:val="2268"/>
        </w:trPr>
        <w:tc>
          <w:tcPr>
            <w:tcW w:w="5000" w:type="pct"/>
            <w:gridSpan w:val="2"/>
            <w:vAlign w:val="bottom"/>
          </w:tcPr>
          <w:p w14:paraId="3A6ECBB0" w14:textId="55325F2E" w:rsidR="006A3C79" w:rsidRPr="003159C2" w:rsidRDefault="008C2C8B" w:rsidP="008C2C8B">
            <w:pPr>
              <w:pStyle w:val="ad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drawing>
                <wp:inline distT="0" distB="0" distL="0" distR="0" wp14:anchorId="087A55B6" wp14:editId="1414E891">
                  <wp:extent cx="6645910" cy="5127625"/>
                  <wp:effectExtent l="0" t="0" r="2540" b="0"/>
                  <wp:docPr id="7" name="Рисунок 7" descr="Изображение выглядит как комнат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512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C79" w:rsidRPr="003159C2" w14:paraId="7FAF298C" w14:textId="0F6ECC5C" w:rsidTr="00B77724">
        <w:trPr>
          <w:trHeight w:val="2268"/>
        </w:trPr>
        <w:tc>
          <w:tcPr>
            <w:tcW w:w="3333" w:type="pct"/>
            <w:vAlign w:val="center"/>
          </w:tcPr>
          <w:p w14:paraId="23A157B9" w14:textId="57FF1C6C" w:rsidR="006A3C79" w:rsidRPr="003159C2" w:rsidRDefault="001D0BC1" w:rsidP="00B77724">
            <w:pPr>
              <w:pStyle w:val="ad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>AVRIL</w:t>
            </w:r>
            <w:r w:rsidR="00B77724" w:rsidRPr="008C2C8B"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 xml:space="preserve"> 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t>2023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59"/>
              <w:gridCol w:w="859"/>
              <w:gridCol w:w="912"/>
              <w:gridCol w:w="859"/>
            </w:tblGrid>
            <w:tr w:rsidR="006A3C79" w:rsidRPr="003159C2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6A3C79" w:rsidRPr="003159C2" w:rsidRDefault="006A3C79" w:rsidP="003C4F96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42DCE82D" w:rsidR="006A3C79" w:rsidRPr="003159C2" w:rsidRDefault="001D0BC1" w:rsidP="003C4F96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28"/>
                      <w:szCs w:val="28"/>
                      <w:lang w:bidi="ru-RU"/>
                    </w:rPr>
                    <w:t>MAI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6DD94322" w:rsidR="006A3C79" w:rsidRPr="003159C2" w:rsidRDefault="006A3C79" w:rsidP="003C4F96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t>2023</w: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6A3C79" w:rsidRPr="003159C2" w:rsidRDefault="006A3C79" w:rsidP="003C4F96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6A3C79" w:rsidRPr="003159C2" w:rsidRDefault="006A3C79" w:rsidP="003C4F96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5"/>
              <w:gridCol w:w="547"/>
              <w:gridCol w:w="512"/>
              <w:gridCol w:w="486"/>
              <w:gridCol w:w="487"/>
              <w:gridCol w:w="486"/>
              <w:gridCol w:w="486"/>
            </w:tblGrid>
            <w:tr w:rsidR="006A3C79" w:rsidRPr="003159C2" w14:paraId="3C4028AF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7A5D2943" w14:textId="120A8972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6304F3E3" w14:textId="14D8F5DC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500D31BE" w14:textId="1E29297E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253A1D8B" w14:textId="7DF969FD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418C16F7" w14:textId="07320227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59E7C9" w14:textId="1DFCA862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21DCCA2" w14:textId="05014747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6A3C79" w:rsidRPr="003159C2" w14:paraId="254BA96F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0465A682" w14:textId="146C68B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" 1 ""</w:instrText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4AB1700A" w14:textId="30740BC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14240CEC" w14:textId="62DE8A7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461072AE" w14:textId="6308AEA0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000C58DA" w14:textId="120E0EC4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74B95C4A" w14:textId="18173E8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06166C76" w14:textId="0787434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2F0BFD60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07FA5F44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54AF247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4A46AAA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4C6FFCD6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5A60A006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2783DABB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094EA763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063E052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385DFB4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5F6D42C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356C2AE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390CEBD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66383C1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6F129C3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0A4D6D5B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7240EF5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465A6F0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6FF5F491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22FFC51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178FD9D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3AF7CF1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243B35F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6007E28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693F1DB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03153AA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2789B876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39755634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4956D8A0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3854EF6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D511B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6A3C79" w:rsidRPr="003159C2" w:rsidRDefault="006A3C79" w:rsidP="00FC5F25">
            <w:pPr>
              <w:pStyle w:val="ad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3159C2" w:rsidRDefault="00ED5F48" w:rsidP="00FC5F25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6F5860" w:rsidRPr="003159C2" w14:paraId="4B2EB927" w14:textId="77777777" w:rsidTr="00AD511B">
        <w:trPr>
          <w:trHeight w:val="340"/>
        </w:trPr>
        <w:tc>
          <w:tcPr>
            <w:tcW w:w="709" w:type="pct"/>
            <w:shd w:val="clear" w:color="auto" w:fill="auto"/>
            <w:vAlign w:val="center"/>
          </w:tcPr>
          <w:p w14:paraId="1E2EE8E7" w14:textId="45700E63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0F3E5DB4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696AF37D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51F79C6F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1DD85E1E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41CE1624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785C2D5B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159C2" w14:paraId="6A54C37E" w14:textId="77777777" w:rsidTr="00AD511B">
        <w:trPr>
          <w:trHeight w:val="680"/>
        </w:trPr>
        <w:tc>
          <w:tcPr>
            <w:tcW w:w="709" w:type="pct"/>
            <w:tcBorders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A81EA01" w14:textId="0EEE89B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" 1 ""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4FB043A" w14:textId="4BB9F6C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вторник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3C4F96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CDDF311" w14:textId="1B93A2F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86610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9C2D6C1" w14:textId="1777494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2B55C17" w14:textId="40A6AC5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29ABE1D" w14:textId="47BF33A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657C3D9E" w14:textId="6F35464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7EB2B2FA" w14:textId="77777777" w:rsidTr="00AD511B">
        <w:trPr>
          <w:trHeight w:val="680"/>
        </w:trPr>
        <w:tc>
          <w:tcPr>
            <w:tcW w:w="709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0DCA498" w14:textId="6F2DE1E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BA343AB" w14:textId="0E2C7FB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167D8E8" w14:textId="2223F27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7F8F156" w14:textId="705BA54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44F146E" w14:textId="6C909CB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8CFC167" w14:textId="3D8054E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8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753B4AD5" w14:textId="19D2468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9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3002DD0F" w14:textId="77777777" w:rsidTr="00AD511B">
        <w:trPr>
          <w:trHeight w:val="680"/>
        </w:trPr>
        <w:tc>
          <w:tcPr>
            <w:tcW w:w="709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8892CB7" w14:textId="72DC4E7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18520C1" w14:textId="29F8221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B464F66" w14:textId="0B71F4C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360DA3E" w14:textId="7F87CB8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5A13C5D" w14:textId="2FA9875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5958C56" w14:textId="1E3BC0B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15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45357CD5" w14:textId="6944428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16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568BAFAE" w14:textId="77777777" w:rsidTr="00AD511B">
        <w:trPr>
          <w:trHeight w:val="680"/>
        </w:trPr>
        <w:tc>
          <w:tcPr>
            <w:tcW w:w="709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8E74E94" w14:textId="1BA459B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CBE8491" w14:textId="6EB06DC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3F091CF" w14:textId="5ED657B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F167198" w14:textId="3ABC5F1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B107AF4" w14:textId="612283A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249DF52" w14:textId="07564DA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22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17093039" w14:textId="561C2F7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23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5D73EBF0" w14:textId="77777777" w:rsidTr="00AD511B">
        <w:trPr>
          <w:trHeight w:val="680"/>
        </w:trPr>
        <w:tc>
          <w:tcPr>
            <w:tcW w:w="709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7DF9029" w14:textId="4337C81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6AA4896" w14:textId="755E9B9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DAF9E93" w14:textId="1FD7AC4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5633F73" w14:textId="2CF6E72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B85F4A6" w14:textId="4DC26F0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D073DED" w14:textId="68E99AF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29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09DF7ABA" w14:textId="6D3C052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30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53BE865F" w14:textId="77777777" w:rsidTr="00AD511B">
        <w:trPr>
          <w:trHeight w:val="680"/>
        </w:trPr>
        <w:tc>
          <w:tcPr>
            <w:tcW w:w="709" w:type="pct"/>
            <w:tcBorders>
              <w:top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32F4322" w14:textId="6949E97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FA5682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72F4D3E" w14:textId="6FA5F2A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D511B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FA5682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FA5682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CB2E77D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6678771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CC3DC82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0EF34A1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4" w:type="pct"/>
            <w:tcBorders>
              <w:top w:val="dotted" w:sz="4" w:space="0" w:color="0070C0"/>
              <w:left w:val="dotted" w:sz="4" w:space="0" w:color="0070C0"/>
            </w:tcBorders>
            <w:tcMar>
              <w:left w:w="57" w:type="dxa"/>
              <w:right w:w="142" w:type="dxa"/>
            </w:tcMar>
          </w:tcPr>
          <w:p w14:paraId="33C2D051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3159C2" w:rsidRDefault="00ED5F48" w:rsidP="00FC5F25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3159C2" w:rsidSect="00BA6FB3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604866" w14:textId="77777777" w:rsidR="00D11376" w:rsidRDefault="00D11376">
      <w:pPr>
        <w:spacing w:after="0"/>
      </w:pPr>
      <w:r>
        <w:separator/>
      </w:r>
    </w:p>
  </w:endnote>
  <w:endnote w:type="continuationSeparator" w:id="0">
    <w:p w14:paraId="631FE5C4" w14:textId="77777777" w:rsidR="00D11376" w:rsidRDefault="00D113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6DE724" w14:textId="77777777" w:rsidR="00D11376" w:rsidRDefault="00D11376">
      <w:pPr>
        <w:spacing w:after="0"/>
      </w:pPr>
      <w:r>
        <w:separator/>
      </w:r>
    </w:p>
  </w:footnote>
  <w:footnote w:type="continuationSeparator" w:id="0">
    <w:p w14:paraId="71EB01C1" w14:textId="77777777" w:rsidR="00D11376" w:rsidRDefault="00D113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5A6"/>
    <w:rsid w:val="00097A25"/>
    <w:rsid w:val="000A5A57"/>
    <w:rsid w:val="00105630"/>
    <w:rsid w:val="001274F3"/>
    <w:rsid w:val="00151CCE"/>
    <w:rsid w:val="001B01F9"/>
    <w:rsid w:val="001C41F9"/>
    <w:rsid w:val="001D0BC1"/>
    <w:rsid w:val="001F329A"/>
    <w:rsid w:val="00260333"/>
    <w:rsid w:val="00285C1D"/>
    <w:rsid w:val="00291A53"/>
    <w:rsid w:val="002A6420"/>
    <w:rsid w:val="002B69CC"/>
    <w:rsid w:val="003108C9"/>
    <w:rsid w:val="003159C2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33F3C"/>
    <w:rsid w:val="00440416"/>
    <w:rsid w:val="00462EAD"/>
    <w:rsid w:val="004A6170"/>
    <w:rsid w:val="004C2B84"/>
    <w:rsid w:val="004E24F5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A3C79"/>
    <w:rsid w:val="006B6899"/>
    <w:rsid w:val="006C03B8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629C6"/>
    <w:rsid w:val="008B1201"/>
    <w:rsid w:val="008C2C8B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D511B"/>
    <w:rsid w:val="00AE078C"/>
    <w:rsid w:val="00AE302A"/>
    <w:rsid w:val="00AE36BB"/>
    <w:rsid w:val="00B107D7"/>
    <w:rsid w:val="00B37C7E"/>
    <w:rsid w:val="00B65B09"/>
    <w:rsid w:val="00B77724"/>
    <w:rsid w:val="00B85583"/>
    <w:rsid w:val="00B9476B"/>
    <w:rsid w:val="00BA6FB3"/>
    <w:rsid w:val="00BC3952"/>
    <w:rsid w:val="00BE5AB8"/>
    <w:rsid w:val="00BF2AA2"/>
    <w:rsid w:val="00BF49DC"/>
    <w:rsid w:val="00C222C5"/>
    <w:rsid w:val="00C375A4"/>
    <w:rsid w:val="00C44DFB"/>
    <w:rsid w:val="00C473EC"/>
    <w:rsid w:val="00C6519B"/>
    <w:rsid w:val="00C70F21"/>
    <w:rsid w:val="00C7354B"/>
    <w:rsid w:val="00C800AA"/>
    <w:rsid w:val="00C85B38"/>
    <w:rsid w:val="00C91F9B"/>
    <w:rsid w:val="00CF6166"/>
    <w:rsid w:val="00D11376"/>
    <w:rsid w:val="00D47677"/>
    <w:rsid w:val="00D95F2B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A6FAD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2021-05-06T17:13:00Z</dcterms:created>
  <dcterms:modified xsi:type="dcterms:W3CDTF">2021-05-06T17:13:00Z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