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3065B2A4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48830E6D" wp14:editId="5B6CB0DA">
                  <wp:extent cx="6645910" cy="5127625"/>
                  <wp:effectExtent l="0" t="0" r="2540" b="0"/>
                  <wp:docPr id="6" name="Рисунок 6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185787C0" w:rsidR="006A3C79" w:rsidRPr="003159C2" w:rsidRDefault="001D0BC1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MARS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2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1985187F" w:rsidR="006A3C79" w:rsidRPr="003159C2" w:rsidRDefault="001D0BC1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3743FDD6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79A20DC4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2C654" w14:textId="0FCB793C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AEF4E2C" w14:textId="4EBD2C3F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6B6AA" w14:textId="7025F64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A78F0" w14:textId="60FACCB8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F2E7F95" w14:textId="272B882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5E13C49" w14:textId="5772FC0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CD2AF76" w14:textId="5BB89041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0DCCF303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8F7187B" w14:textId="3892AF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A72FF54" w14:textId="624F0A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8B9E86C" w14:textId="0014BB4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1645D6" w14:textId="6E5951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81EAF9" w14:textId="1D569E5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7203030" w14:textId="256754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8E5AA8F" w14:textId="449D2F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2009906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CD79FF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7298558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4E6C4BA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3F7B2A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35684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1E36AAB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5520247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61F07D2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6E3DD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1ED58DC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0968082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66B9583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648284D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79FED1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2CD353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1663583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BD790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4D403B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01C7F0F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443BFF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5D6936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0CB817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0AC6D8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41D0C7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1A90277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468FFAA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523974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020DB2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1CAF0F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23621C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44C5013E" w14:textId="21157D7F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92C41D3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1AE672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3E44D44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FFF6E1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2555A28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841144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630DC1FC" w14:textId="77777777" w:rsidTr="0023621C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2C9C6A" w14:textId="57FD370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7964FA" w14:textId="045F2D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395D4" w14:textId="488CB01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3792AC" w14:textId="27C855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02B436" w14:textId="606351A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C872C2" w14:textId="33C4B3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E7289B" w14:textId="07AF7E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1D7CE2B" w14:textId="7CB63B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D177E" w14:textId="5F7F79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4B2EBD" w14:textId="22E061A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4CED24" w14:textId="56AAF10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247CF" w14:textId="2375562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F99FDA" w14:textId="7ACB47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B7624E4" w14:textId="18E9A01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98C24B" w14:textId="26B952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629C8D" w14:textId="614F46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C96E1" w14:textId="154DA18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D4FE6B" w14:textId="240AB9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31300D" w14:textId="76838F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0D531D" w14:textId="64921A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B3A6B0F" w14:textId="6154BD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22A3772" w14:textId="0F6A76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9DEA55" w14:textId="45D69B2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7127" w14:textId="46F2CB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88E0CD" w14:textId="6DF234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24E739" w14:textId="74F50A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C74BE0" w14:textId="3FBC73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DB6A5DD" w14:textId="207447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FFCF65" w14:textId="10A37C4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C45AEB" w14:textId="35A0F7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E09B59" w14:textId="363741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B48518" w14:textId="3CFEC72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62A271" w14:textId="6CE0F5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7FE8FC8" w14:textId="6205A10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DED77A" w14:textId="27EB586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53864B" w14:textId="1B483E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3C982" w14:textId="60650A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37008" w14:textId="77777777" w:rsidR="008670E0" w:rsidRDefault="008670E0">
      <w:pPr>
        <w:spacing w:after="0"/>
      </w:pPr>
      <w:r>
        <w:separator/>
      </w:r>
    </w:p>
  </w:endnote>
  <w:endnote w:type="continuationSeparator" w:id="0">
    <w:p w14:paraId="2D5B885E" w14:textId="77777777" w:rsidR="008670E0" w:rsidRDefault="008670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BCFEC" w14:textId="77777777" w:rsidR="008670E0" w:rsidRDefault="008670E0">
      <w:pPr>
        <w:spacing w:after="0"/>
      </w:pPr>
      <w:r>
        <w:separator/>
      </w:r>
    </w:p>
  </w:footnote>
  <w:footnote w:type="continuationSeparator" w:id="0">
    <w:p w14:paraId="718B22FB" w14:textId="77777777" w:rsidR="008670E0" w:rsidRDefault="008670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3621C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670E0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2021-05-06T15:11:00Z</dcterms:created>
  <dcterms:modified xsi:type="dcterms:W3CDTF">2021-05-06T15:11:00Z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