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0C0A1A2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784345F2" w14:textId="450BE43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76A4B167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3852D1C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026327FF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6F19FCE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40C5874A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9DFE8CB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5D76D1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0A3532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A8ADE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292389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7037C8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17C3A4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26E49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85C33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6EEDB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33A980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CD698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0DAA50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694959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2910CC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13193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5FEE53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138EB0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E6DED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2D76F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253A4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79430E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55F948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7C9E8D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320140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0C8DC5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057EED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682DD7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6F4629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1800CB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5CAA8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622FF1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5D7525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6F27C4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55E544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7405DE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0DEBC3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41E779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3ECCE8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966E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76AF8" w14:textId="77777777" w:rsidR="002941F0" w:rsidRDefault="002941F0">
      <w:pPr>
        <w:spacing w:after="0"/>
      </w:pPr>
      <w:r>
        <w:separator/>
      </w:r>
    </w:p>
  </w:endnote>
  <w:endnote w:type="continuationSeparator" w:id="0">
    <w:p w14:paraId="2D93DEDD" w14:textId="77777777" w:rsidR="002941F0" w:rsidRDefault="002941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51415" w14:textId="77777777" w:rsidR="002941F0" w:rsidRDefault="002941F0">
      <w:pPr>
        <w:spacing w:after="0"/>
      </w:pPr>
      <w:r>
        <w:separator/>
      </w:r>
    </w:p>
  </w:footnote>
  <w:footnote w:type="continuationSeparator" w:id="0">
    <w:p w14:paraId="78E5A6E8" w14:textId="77777777" w:rsidR="002941F0" w:rsidRDefault="002941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2941F0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66E8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2021-05-07T05:32:00Z</dcterms:created>
  <dcterms:modified xsi:type="dcterms:W3CDTF">2021-05-07T05:32:00Z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