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1DEA5802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2CF0689F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7FAF298C" w14:textId="77777777" w:rsidTr="008025C1">
        <w:tc>
          <w:tcPr>
            <w:tcW w:w="2500" w:type="pct"/>
            <w:vAlign w:val="center"/>
          </w:tcPr>
          <w:p w14:paraId="0B71B109" w14:textId="25B0DC7E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70D6ABFB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2023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3"/>
        <w:gridCol w:w="1532"/>
        <w:gridCol w:w="1536"/>
        <w:gridCol w:w="1536"/>
        <w:gridCol w:w="1536"/>
        <w:gridCol w:w="1536"/>
        <w:gridCol w:w="1506"/>
      </w:tblGrid>
      <w:tr w:rsidR="003A0A27" w:rsidRPr="003A0A27" w14:paraId="4B2EB927" w14:textId="77777777" w:rsidTr="008025C1">
        <w:trPr>
          <w:trHeight w:val="340"/>
        </w:trPr>
        <w:tc>
          <w:tcPr>
            <w:tcW w:w="707" w:type="pct"/>
            <w:shd w:val="clear" w:color="auto" w:fill="4472C4" w:themeFill="accent1"/>
            <w:vAlign w:val="center"/>
          </w:tcPr>
          <w:p w14:paraId="1E2EE8E7" w14:textId="2FCB5816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08A9ADB4" w14:textId="70FED21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0798650" w14:textId="21C4EE8D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0122A68C" w14:textId="5629D4C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95C0986" w14:textId="720BD14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A4AB2C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3629201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6A54C37E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81EA01" w14:textId="07A3E8F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FB043A" w14:textId="7871AD6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DDF311" w14:textId="7EC47C7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C2D6C1" w14:textId="521BEDA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B55C17" w14:textId="7442342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60E383D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3A120C5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суббота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EB2B2FA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DCA498" w14:textId="2B331F1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A343AB" w14:textId="2A3C2A1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67D8E8" w14:textId="1C4EA09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F8F156" w14:textId="62EDFA3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F146E" w14:textId="00F9E3C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444794C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4B5A89F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002DD0F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892CB7" w14:textId="2181051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8520C1" w14:textId="7FC508C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464F66" w14:textId="19F3382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60DA3E" w14:textId="70BAD31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A13C5D" w14:textId="270F428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07259C3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5EEC30A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68BAFAE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74E94" w14:textId="49DFAC9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BE8491" w14:textId="5D99C35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F091CF" w14:textId="2B5284E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167198" w14:textId="50C8855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107AF4" w14:textId="59EA68E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6DA2C8F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6B37E60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D73EBF0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9029" w14:textId="443EE18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AA4896" w14:textId="1E1E5F2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AF9E93" w14:textId="5DA42B2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633F73" w14:textId="3634746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85F4A6" w14:textId="55BB9E2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289E50E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486EDC1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3BE865F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2F4322" w14:textId="6F40B3D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2F4D3E" w14:textId="1130AE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B2E77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7877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C3DC82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C7132" w14:textId="77777777" w:rsidR="00170CED" w:rsidRDefault="00170CED">
      <w:pPr>
        <w:spacing w:after="0"/>
      </w:pPr>
      <w:r>
        <w:separator/>
      </w:r>
    </w:p>
  </w:endnote>
  <w:endnote w:type="continuationSeparator" w:id="0">
    <w:p w14:paraId="1E88AAFF" w14:textId="77777777" w:rsidR="00170CED" w:rsidRDefault="00170C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0AC9D" w14:textId="77777777" w:rsidR="00170CED" w:rsidRDefault="00170CED">
      <w:pPr>
        <w:spacing w:after="0"/>
      </w:pPr>
      <w:r>
        <w:separator/>
      </w:r>
    </w:p>
  </w:footnote>
  <w:footnote w:type="continuationSeparator" w:id="0">
    <w:p w14:paraId="3F59CA56" w14:textId="77777777" w:rsidR="00170CED" w:rsidRDefault="00170C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70CED"/>
    <w:rsid w:val="00185B50"/>
    <w:rsid w:val="001B01F9"/>
    <w:rsid w:val="001C41F9"/>
    <w:rsid w:val="002068F9"/>
    <w:rsid w:val="00240ECA"/>
    <w:rsid w:val="00285C1D"/>
    <w:rsid w:val="002B387E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2021-05-06T17:20:00Z</dcterms:created>
  <dcterms:modified xsi:type="dcterms:W3CDTF">2021-05-06T17:20:00Z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