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0484BAE0" w:rsidR="00ED5F48" w:rsidRPr="003A0A27" w:rsidRDefault="00137EBC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2BC53794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6894A005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LUNDI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4FAA8F40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451FD1A0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78AC4E51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301E779E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9B9F9DE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23118F78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7EF1E45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6DFC7D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6132DF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6DD10DD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05C07E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214CDC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12546D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4AAED0B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3F8EFB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43C817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72FB96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3AAAE4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03CD18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167A7B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620F4D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1448CB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047C75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247B6C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1A8BA5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084FD1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784EDA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0F0A6E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5E38E7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407F708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51F42B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091399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10B1C1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67F236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05CAE2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30EFC7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281D2F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5B2B35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40E70F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75323E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316342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3989CD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1508D6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E43DEC" w14:textId="77777777" w:rsidR="00B17720" w:rsidRDefault="00B17720">
      <w:pPr>
        <w:spacing w:after="0"/>
      </w:pPr>
      <w:r>
        <w:separator/>
      </w:r>
    </w:p>
  </w:endnote>
  <w:endnote w:type="continuationSeparator" w:id="0">
    <w:p w14:paraId="0AD2CBBB" w14:textId="77777777" w:rsidR="00B17720" w:rsidRDefault="00B177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E6527" w14:textId="77777777" w:rsidR="00B17720" w:rsidRDefault="00B17720">
      <w:pPr>
        <w:spacing w:after="0"/>
      </w:pPr>
      <w:r>
        <w:separator/>
      </w:r>
    </w:p>
  </w:footnote>
  <w:footnote w:type="continuationSeparator" w:id="0">
    <w:p w14:paraId="01763EE6" w14:textId="77777777" w:rsidR="00B17720" w:rsidRDefault="00B177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3030"/>
    <w:rsid w:val="0005357B"/>
    <w:rsid w:val="00071356"/>
    <w:rsid w:val="00082588"/>
    <w:rsid w:val="00097A25"/>
    <w:rsid w:val="000A5A57"/>
    <w:rsid w:val="000B5A03"/>
    <w:rsid w:val="001274F3"/>
    <w:rsid w:val="00137EBC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03664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17720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643D3"/>
    <w:rsid w:val="00E709B4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2021-05-06T15:18:00Z</dcterms:created>
  <dcterms:modified xsi:type="dcterms:W3CDTF">2021-05-06T15:18:00Z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