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34B6C3E3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1B41E91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B984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707C529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0378CF73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7B7108D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01B7C20B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0743596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7430B36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5948B2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4D342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047642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77F8EA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29DC3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93E6F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4278C1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A8AC4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3B9AE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171E8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7034F3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0DDD2D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1068CA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3E0E8E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9932E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2CD23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47A723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6D2FDB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7C391E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9CC5D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213207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51A8F3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1544DA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43214E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1B0613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1203A6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20E737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FE1D7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37F206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7B0210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18F5EC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3A8EB6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02A676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774EC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5F2060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2AD891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FA696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771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6C64A" w14:textId="77777777" w:rsidR="00E669BF" w:rsidRDefault="00E669BF">
      <w:pPr>
        <w:spacing w:after="0"/>
      </w:pPr>
      <w:r>
        <w:separator/>
      </w:r>
    </w:p>
  </w:endnote>
  <w:endnote w:type="continuationSeparator" w:id="0">
    <w:p w14:paraId="52379BE0" w14:textId="77777777" w:rsidR="00E669BF" w:rsidRDefault="00E669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46688" w14:textId="77777777" w:rsidR="00E669BF" w:rsidRDefault="00E669BF">
      <w:pPr>
        <w:spacing w:after="0"/>
      </w:pPr>
      <w:r>
        <w:separator/>
      </w:r>
    </w:p>
  </w:footnote>
  <w:footnote w:type="continuationSeparator" w:id="0">
    <w:p w14:paraId="7DFFAD94" w14:textId="77777777" w:rsidR="00E669BF" w:rsidRDefault="00E669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47710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669BF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2021-05-07T16:38:00Z</dcterms:created>
  <dcterms:modified xsi:type="dcterms:W3CDTF">2021-05-07T16:38:00Z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