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265CA408" w:rsidR="00BF49DC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6910897D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2B197B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7CDF81B1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0C65B4CE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553A302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2A2CE473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0E93F170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7AFFA964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00C10CA0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BF49DC" w:rsidRPr="003A0A27" w14:paraId="6EAC1785" w14:textId="77777777" w:rsidTr="002B197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6CAC77A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68E7E35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0E4D67E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670CD6F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1616CCC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0D52BA7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394CD50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2B197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073813C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157A513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0CD3D18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2E4BCD2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7C3A453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1C5E388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276A1D5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2B197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567EA33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73C2E18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29B136F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44113C8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457951E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3E5D661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052CC03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2B197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1615AD5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093C163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764F223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377A2A3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04F6600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778CAEC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5EED571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2B197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6003454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4503E1A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6098CB4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4B29FB2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662221B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3E22A1C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34DE37B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2B197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211FA12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0B42A9F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  <w:bookmarkEnd w:id="0"/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145AE" w14:textId="77777777" w:rsidR="001715A5" w:rsidRDefault="001715A5">
      <w:pPr>
        <w:spacing w:after="0"/>
      </w:pPr>
      <w:r>
        <w:separator/>
      </w:r>
    </w:p>
  </w:endnote>
  <w:endnote w:type="continuationSeparator" w:id="0">
    <w:p w14:paraId="7C62C1BE" w14:textId="77777777" w:rsidR="001715A5" w:rsidRDefault="001715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5F8B6" w14:textId="77777777" w:rsidR="001715A5" w:rsidRDefault="001715A5">
      <w:pPr>
        <w:spacing w:after="0"/>
      </w:pPr>
      <w:r>
        <w:separator/>
      </w:r>
    </w:p>
  </w:footnote>
  <w:footnote w:type="continuationSeparator" w:id="0">
    <w:p w14:paraId="7F6BF6F2" w14:textId="77777777" w:rsidR="001715A5" w:rsidRDefault="001715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37EBC"/>
    <w:rsid w:val="00151CCE"/>
    <w:rsid w:val="001715A5"/>
    <w:rsid w:val="00185B50"/>
    <w:rsid w:val="001B01F9"/>
    <w:rsid w:val="001C41F9"/>
    <w:rsid w:val="002068F9"/>
    <w:rsid w:val="00240ECA"/>
    <w:rsid w:val="00285C1D"/>
    <w:rsid w:val="002B197B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2021-05-06T07:44:00Z</dcterms:created>
  <dcterms:modified xsi:type="dcterms:W3CDTF">2021-05-06T07:44:00Z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