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73"/>
        <w:gridCol w:w="4873"/>
      </w:tblGrid>
      <w:tr w:rsidR="0055469F" w:rsidRPr="0055469F" w14:paraId="4B4CB820" w14:textId="77777777" w:rsidTr="00ED5F48">
        <w:tc>
          <w:tcPr>
            <w:tcW w:w="2500" w:type="pct"/>
            <w:vAlign w:val="center"/>
          </w:tcPr>
          <w:p w14:paraId="2BFFA973" w14:textId="77777777" w:rsidR="007C4F42" w:rsidRPr="0055469F" w:rsidRDefault="007C4F42" w:rsidP="006B2631">
            <w:pPr>
              <w:pStyle w:val="ad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vAlign w:val="center"/>
          </w:tcPr>
          <w:p w14:paraId="0A1463FE" w14:textId="6243FB57" w:rsidR="007C4F42" w:rsidRPr="0055469F" w:rsidRDefault="007C4F42" w:rsidP="006B2631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47DF545E" w14:textId="77777777" w:rsidTr="00B91550">
        <w:trPr>
          <w:trHeight w:val="2835"/>
        </w:trPr>
        <w:tc>
          <w:tcPr>
            <w:tcW w:w="5000" w:type="pct"/>
            <w:gridSpan w:val="2"/>
            <w:vAlign w:val="center"/>
          </w:tcPr>
          <w:p w14:paraId="001AF922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784345F2" w14:textId="3A34959D" w:rsidR="007C4F42" w:rsidRPr="0055469F" w:rsidRDefault="00604984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JUIN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B6EF2FD" wp14:editId="0A89FE84">
                  <wp:simplePos x="0" y="0"/>
                  <wp:positionH relativeFrom="column">
                    <wp:posOffset>-677545</wp:posOffset>
                  </wp:positionH>
                  <wp:positionV relativeFrom="paragraph">
                    <wp:posOffset>-2730500</wp:posOffset>
                  </wp:positionV>
                  <wp:extent cx="7560000" cy="10693840"/>
                  <wp:effectExtent l="0" t="0" r="3175" b="0"/>
                  <wp:wrapNone/>
                  <wp:docPr id="6" name="Рисунок 6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96689DD" w14:textId="43D2E4CD" w:rsidR="00ED5F48" w:rsidRPr="0055469F" w:rsidRDefault="00ED5F48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55469F" w:rsidRPr="0055469F" w14:paraId="546A3C18" w14:textId="77777777" w:rsidTr="006E5CAE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1DC3C153" w14:textId="33E16D92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2AF23CB2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7B037246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2827BABD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21B5C4E6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299B0044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6452F33A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57699A99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A903D23" w14:textId="5CB4009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4040C45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7288A8D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05C36B3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E259FF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52862A0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23F68F3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MonthStart6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2248B72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95CB634" w14:textId="00AC65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61B8A5F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38E4AAD6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77C1060A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184C7C3C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3995DB1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0544694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C70933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F0651ED" w14:textId="113C93F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4BBDC4E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69CCF0E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11AFF22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2916D33E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427E9F7F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01AD6B80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4D70266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5CC5276" w14:textId="5C2A6CF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56C4F7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54C9FF4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70662AC8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5988CD1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7E78FE5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6093E3BB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7201894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83FCD1" w14:textId="24BF65B5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DD06CE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2CEBB48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667278A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30772FE9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41E0B19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1F9876E4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2B2D1670" w14:textId="77777777" w:rsidTr="006E5CAE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055BD0D8" w14:textId="7A529C62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7032B16D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720FF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MonthEnd6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55469F" w:rsidRDefault="00ED5F48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3477C2" w14:textId="77777777" w:rsidR="00E52679" w:rsidRDefault="00E52679">
      <w:pPr>
        <w:spacing w:after="0"/>
      </w:pPr>
      <w:r>
        <w:separator/>
      </w:r>
    </w:p>
  </w:endnote>
  <w:endnote w:type="continuationSeparator" w:id="0">
    <w:p w14:paraId="0C307DA6" w14:textId="77777777" w:rsidR="00E52679" w:rsidRDefault="00E526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8702FE" w14:textId="77777777" w:rsidR="00E52679" w:rsidRDefault="00E52679">
      <w:pPr>
        <w:spacing w:after="0"/>
      </w:pPr>
      <w:r>
        <w:separator/>
      </w:r>
    </w:p>
  </w:footnote>
  <w:footnote w:type="continuationSeparator" w:id="0">
    <w:p w14:paraId="7434A754" w14:textId="77777777" w:rsidR="00E52679" w:rsidRDefault="00E526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01C4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04984"/>
    <w:rsid w:val="00655EE5"/>
    <w:rsid w:val="00667021"/>
    <w:rsid w:val="006974E1"/>
    <w:rsid w:val="006B2631"/>
    <w:rsid w:val="006B6899"/>
    <w:rsid w:val="006C0896"/>
    <w:rsid w:val="006E5CAE"/>
    <w:rsid w:val="006F513E"/>
    <w:rsid w:val="00720FF8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502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92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52679"/>
    <w:rsid w:val="00E774CD"/>
    <w:rsid w:val="00E77E1D"/>
    <w:rsid w:val="00E97684"/>
    <w:rsid w:val="00EC0A29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2021-05-07T05:25:00Z</dcterms:created>
  <dcterms:modified xsi:type="dcterms:W3CDTF">2021-05-07T05:25:00Z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