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p w14:paraId="21A0B6CA" w14:textId="309ED4D9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6D00674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MARS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65A24164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39A9324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0802F4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3C1A3B0E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500433C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3F3E193D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E9D4BB1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7F16765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3CE6A3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D486E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6C9105F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16C1F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01451A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73F6B89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4ED0A7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BB6D8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66B475F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B21E4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CC1929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6101BA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D398C2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5550E8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6454408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0565A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D3A405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E955D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17A10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06ED50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110F2A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5E8A8D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3F651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5409E1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3DE5D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6DC1BB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720FDD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7FE10D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9F900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649EE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D9E04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B31E4A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6F9F5A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0F010D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443043A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474416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A13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992CD" w14:textId="77777777" w:rsidR="00824C4F" w:rsidRDefault="00824C4F">
      <w:pPr>
        <w:spacing w:after="0"/>
      </w:pPr>
      <w:r>
        <w:separator/>
      </w:r>
    </w:p>
  </w:endnote>
  <w:endnote w:type="continuationSeparator" w:id="0">
    <w:p w14:paraId="0D865561" w14:textId="77777777" w:rsidR="00824C4F" w:rsidRDefault="00824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1A025" w14:textId="77777777" w:rsidR="00824C4F" w:rsidRDefault="00824C4F">
      <w:pPr>
        <w:spacing w:after="0"/>
      </w:pPr>
      <w:r>
        <w:separator/>
      </w:r>
    </w:p>
  </w:footnote>
  <w:footnote w:type="continuationSeparator" w:id="0">
    <w:p w14:paraId="52B31A77" w14:textId="77777777" w:rsidR="00824C4F" w:rsidRDefault="00824C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24C4F"/>
    <w:rsid w:val="008A13F1"/>
    <w:rsid w:val="008A5495"/>
    <w:rsid w:val="008B1201"/>
    <w:rsid w:val="008F16F7"/>
    <w:rsid w:val="008F1880"/>
    <w:rsid w:val="009164BA"/>
    <w:rsid w:val="009166BD"/>
    <w:rsid w:val="009210CF"/>
    <w:rsid w:val="0097502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C0A2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2021-05-06T15:07:00Z</dcterms:created>
  <dcterms:modified xsi:type="dcterms:W3CDTF">2021-05-06T15:07:00Z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