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491B8CF8" w14:textId="7C3BEA67" w:rsidTr="00974997">
        <w:trPr>
          <w:cantSplit/>
          <w:trHeight w:val="1418"/>
        </w:trPr>
        <w:tc>
          <w:tcPr>
            <w:tcW w:w="1286" w:type="dxa"/>
            <w:textDirection w:val="btLr"/>
          </w:tcPr>
          <w:p w14:paraId="56F90A58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40D7DEA9" w14:textId="5483FEBC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5AC816B2" w14:textId="6281B7F5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NOV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498CA799" w14:textId="77777777" w:rsidR="00F47B84" w:rsidRPr="00450127" w:rsidRDefault="00F47B84" w:rsidP="00FA5682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5DA74F9" w14:textId="718E17C9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219C7B37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616860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24BECF2" w14:textId="5411607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5CDEE10" w14:textId="58430CD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8328FBE" w14:textId="61FCFD28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66C11AC7" w14:textId="3B3A93F6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92D2B52" w14:textId="4A820109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74E3B942" w14:textId="471C570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F471C53" w14:textId="077CA93D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1AB241C6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208744" w14:textId="18E79E5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FF23BE8" w14:textId="389AA20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AF104F4" w14:textId="06EBEE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57DE07" w14:textId="08D5962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EDA721" w14:textId="7DAAD21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318F1A" w14:textId="28126F9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4BCADC" w14:textId="0BE0668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190101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92197A" w14:textId="4B012C1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6E84146" w14:textId="031C839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1D001C" w14:textId="1712D15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99F84F" w14:textId="1D35DD1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D7A2C7" w14:textId="45A62C9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28C68FC" w14:textId="4ECA398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A46A54" w14:textId="7DEFB99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1496383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EC68B63" w14:textId="38BBE87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DE3BEC" w14:textId="754D556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AD6FE0" w14:textId="31198DA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9A9C57C" w14:textId="10E9D96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10A001C" w14:textId="7DBE1C3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B318C0" w14:textId="1708641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C94ADB" w14:textId="57FEB7F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74BB8BF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7B7C06" w14:textId="1229339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51A727" w14:textId="4B871AB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2866D1E" w14:textId="1389F46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A14EB99" w14:textId="7FF668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F9EFBF0" w14:textId="5FAA3D3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33F83D" w14:textId="5F82C60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1C6EBAA" w14:textId="3F1F93B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240C3B6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EFB2A1C" w14:textId="0E935DA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48B7341" w14:textId="4C352AC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D13A7C" w14:textId="141E3C7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BD97E4" w14:textId="05E0A42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78CE96" w14:textId="3A57C00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A9A1247" w14:textId="2C61E28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BC1A11" w14:textId="7DB0FC7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1AEF418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9A0E62B" w14:textId="0618F6F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CAB03A5" w14:textId="4507B19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7499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7B7ACE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C7008B6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10AE0D9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60972F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994C250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44FD38A1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42BE89D6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029F8C6" w14:textId="164BD4D2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9B658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21535D2" w14:textId="3655E4EE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243AFB3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7099245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2BABAB3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2612235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BBBFE2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C85B51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0E1ABB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B7B29D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08222B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B60082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EFFEE2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B51000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E248D6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531A6B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1D7B106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2920D4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CD5D67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813C8B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0A07D440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24C193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45DECA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0A0B88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C70DB7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856745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0D2F6E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5FEE25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7BA6D4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FB4346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E3DB0C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A65BF66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F4A8F3D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7B5F24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6C6C744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D9B014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A1B8A7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4E8D77D5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5FC934D8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75A79D" w14:textId="77777777" w:rsidR="007872FB" w:rsidRDefault="007872FB">
      <w:pPr>
        <w:spacing w:after="0"/>
      </w:pPr>
      <w:r>
        <w:separator/>
      </w:r>
    </w:p>
  </w:endnote>
  <w:endnote w:type="continuationSeparator" w:id="0">
    <w:p w14:paraId="1213ADBF" w14:textId="77777777" w:rsidR="007872FB" w:rsidRDefault="007872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12523" w14:textId="77777777" w:rsidR="007872FB" w:rsidRDefault="007872FB">
      <w:pPr>
        <w:spacing w:after="0"/>
      </w:pPr>
      <w:r>
        <w:separator/>
      </w:r>
    </w:p>
  </w:footnote>
  <w:footnote w:type="continuationSeparator" w:id="0">
    <w:p w14:paraId="7428567F" w14:textId="77777777" w:rsidR="007872FB" w:rsidRDefault="007872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872FB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4997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2021-05-07T19:58:00Z</dcterms:created>
  <dcterms:modified xsi:type="dcterms:W3CDTF">2021-05-07T19:58:00Z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