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7FAF298C" w14:textId="0F6ECC5C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65"/>
              <w:gridCol w:w="960"/>
              <w:gridCol w:w="864"/>
              <w:gridCol w:w="863"/>
            </w:tblGrid>
            <w:tr w:rsidR="00F47B84" w:rsidRPr="007A2D41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273E1030" w:rsidR="00F47B84" w:rsidRPr="007A2D41" w:rsidRDefault="007A2D41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730BC5FA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A2D41" w:rsidRDefault="00F47B84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A2D41" w:rsidRDefault="00F47B84" w:rsidP="003C4F96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4DBB016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6023D119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264C9B4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4867355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09280A93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2969E52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35985D6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02225D4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5CF697D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3FD80BC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6359BD0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37B3AD3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5A543B2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0C27CAF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124301E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77D4716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71B54F3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2FB866D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6D0D643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640A43E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1FCF05B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167320E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2B3B135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0489A12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70C2FA1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7DBF7C0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1351D40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421D8B9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41DCB49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5B5DD49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0B283EC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343567C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41E029F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5B0CCC2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42D349E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64B8B7A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109DDC8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04F1A19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3529BAA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08B39E8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5172326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1E78BA6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68A18C1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14AD51B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5E9E1A7E" w14:textId="7F580279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AVRIL</w:t>
            </w:r>
          </w:p>
          <w:p w14:paraId="23A157B9" w14:textId="2E3413E6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89"/>
              <w:gridCol w:w="888"/>
              <w:gridCol w:w="888"/>
              <w:gridCol w:w="888"/>
            </w:tblGrid>
            <w:tr w:rsidR="00F47B84" w:rsidRPr="007A2D41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2157F450" w:rsidR="00F47B84" w:rsidRPr="007A2D41" w:rsidRDefault="007A2D41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10C97CB4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A2D41" w:rsidRDefault="00F47B84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A2D41" w:rsidRDefault="00F47B84" w:rsidP="003C4F96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7DEF21B4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436A1DF3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765075C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0F92A70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52DE250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2799D0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1087BDE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2F00DE2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251EE42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2966076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5A809F0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5CD6FCD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5C5CB87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4074A91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136256D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25B0154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1735277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0519D2F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123297F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0AE5ED7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296675E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6BA7C91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5B5B2A7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4A0B427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44D4048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4D8A1D5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63DE375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716201E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4480719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00A3DC8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6EA8B7C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3D3214C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6B2E8AD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1CDD14C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479CA8E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449EEE6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12FD211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45D4E0E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65C9164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6EBB426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0A939E1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5E1E95D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3F37E83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77E16ED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C60F67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4"/>
        <w:gridCol w:w="1522"/>
        <w:gridCol w:w="1527"/>
        <w:gridCol w:w="1527"/>
        <w:gridCol w:w="1527"/>
        <w:gridCol w:w="1527"/>
        <w:gridCol w:w="1497"/>
      </w:tblGrid>
      <w:tr w:rsidR="006F5860" w:rsidRPr="007A2D41" w14:paraId="4B2EB927" w14:textId="77777777" w:rsidTr="00031A7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1E2EE8E7" w14:textId="0CB8A297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1AA1E53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55C7DC74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7A4EB37F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F0951F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453C321E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16BB3DE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6A54C37E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A81EA01" w14:textId="7AE92FD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0807CBF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C4F96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517264B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86610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442B4B2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078C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6BD1129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2FC9B33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4E99436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7EB2B2FA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DCA498" w14:textId="1968FC7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278205B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200DB87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007FD00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1497BC4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48CCF8B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535C3D9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3002DD0F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8892CB7" w14:textId="7A938CD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62C2E05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01A0230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736707D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43E36DB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0D616C9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18D4214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68BAFAE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8E74E94" w14:textId="3E1FF8F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2B9E6B8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6F31AA3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5E4AC6D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4BB0782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63B20C7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3F35DDA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D73EBF0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7DF9029" w14:textId="1B4E20E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2996AE5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6F518F9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542EAF3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147AE40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2750932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09F4E7B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3BE865F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32F4322" w14:textId="11A4BF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7E0C0F3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E022F" w14:textId="77777777" w:rsidR="003C05D3" w:rsidRDefault="003C05D3">
      <w:pPr>
        <w:spacing w:after="0"/>
      </w:pPr>
      <w:r>
        <w:separator/>
      </w:r>
    </w:p>
  </w:endnote>
  <w:endnote w:type="continuationSeparator" w:id="0">
    <w:p w14:paraId="4916A721" w14:textId="77777777" w:rsidR="003C05D3" w:rsidRDefault="003C05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AF8CE" w14:textId="77777777" w:rsidR="003C05D3" w:rsidRDefault="003C05D3">
      <w:pPr>
        <w:spacing w:after="0"/>
      </w:pPr>
      <w:r>
        <w:separator/>
      </w:r>
    </w:p>
  </w:footnote>
  <w:footnote w:type="continuationSeparator" w:id="0">
    <w:p w14:paraId="4F259903" w14:textId="77777777" w:rsidR="003C05D3" w:rsidRDefault="003C05D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1A7C"/>
    <w:rsid w:val="00046855"/>
    <w:rsid w:val="0005357B"/>
    <w:rsid w:val="00071356"/>
    <w:rsid w:val="00086B32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164D3"/>
    <w:rsid w:val="003327F5"/>
    <w:rsid w:val="00340CAF"/>
    <w:rsid w:val="003B6D2A"/>
    <w:rsid w:val="003C05D3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043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629C6"/>
    <w:rsid w:val="008B1201"/>
    <w:rsid w:val="008C6D90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375A4"/>
    <w:rsid w:val="00C44DFB"/>
    <w:rsid w:val="00C60F67"/>
    <w:rsid w:val="00C6519B"/>
    <w:rsid w:val="00C70F21"/>
    <w:rsid w:val="00C7354B"/>
    <w:rsid w:val="00C800AA"/>
    <w:rsid w:val="00C85B38"/>
    <w:rsid w:val="00C91F9B"/>
    <w:rsid w:val="00CF6166"/>
    <w:rsid w:val="00D47677"/>
    <w:rsid w:val="00DA0093"/>
    <w:rsid w:val="00DE32AC"/>
    <w:rsid w:val="00E1407A"/>
    <w:rsid w:val="00E33F1A"/>
    <w:rsid w:val="00E50BDE"/>
    <w:rsid w:val="00E76799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2021-05-06T17:17:00Z</dcterms:created>
  <dcterms:modified xsi:type="dcterms:W3CDTF">2021-05-06T17:17:00Z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