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3853"/>
        <w:gridCol w:w="7699"/>
        <w:gridCol w:w="3846"/>
      </w:tblGrid>
      <w:tr w:rsidR="00F47B84" w:rsidRPr="00D57301" w14:paraId="7FAF298C" w14:textId="0F6ECC5C" w:rsidTr="00F47B84">
        <w:trPr>
          <w:trHeight w:val="2268"/>
        </w:trPr>
        <w:tc>
          <w:tcPr>
            <w:tcW w:w="1251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21"/>
              <w:gridCol w:w="1093"/>
              <w:gridCol w:w="920"/>
              <w:gridCol w:w="919"/>
            </w:tblGrid>
            <w:tr w:rsidR="00F47B84" w:rsidRPr="00D57301" w14:paraId="5233B028" w14:textId="77777777" w:rsidTr="00F47B84">
              <w:trPr>
                <w:trHeight w:val="227"/>
              </w:trPr>
              <w:tc>
                <w:tcPr>
                  <w:tcW w:w="1251" w:type="pct"/>
                  <w:vAlign w:val="bottom"/>
                </w:tcPr>
                <w:p w14:paraId="55D39CFA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323A0B6C" w14:textId="2FAEBC2B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7D4F796" w14:textId="55C32C3C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  <w:vAlign w:val="bottom"/>
                </w:tcPr>
                <w:p w14:paraId="4C07617C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23F9CDC4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1"/>
              <w:gridCol w:w="550"/>
              <w:gridCol w:w="551"/>
              <w:gridCol w:w="550"/>
              <w:gridCol w:w="551"/>
              <w:gridCol w:w="550"/>
              <w:gridCol w:w="550"/>
            </w:tblGrid>
            <w:tr w:rsidR="00F47B84" w:rsidRPr="00D57301" w14:paraId="2FE66566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4157ACDF" w14:textId="1D6E8B6E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5B8FCA97" w14:textId="18DE7A9D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65BEC0E" w14:textId="77F37AB1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F7BAFD2" w14:textId="26DD9DC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7150A38" w14:textId="4E585976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0D35D4CC" w14:textId="2F523A5F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65315067" w14:textId="2CEAC7B0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5D405262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4CCB5B3" w14:textId="121488F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C635DFC" w14:textId="6DD8F5F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194ABC" w14:textId="0733812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55055C" w14:textId="220A3CB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BB6607" w14:textId="6E05FD3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5C45D895" w14:textId="2751901C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E92B540" w14:textId="0367069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MonthStart3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среда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1D3C0F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7A55671" w14:textId="5AC1407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CF1E28C" w14:textId="1E6FAEEE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68D093A" w14:textId="55AD64B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BA7ACFE" w14:textId="782490B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AA46B95" w14:textId="45E763F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C00EC5" w14:textId="731481C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30354A9" w14:textId="0B0F1EEF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2C78D50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39ECCC7" w14:textId="6A7FD031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E22AA3B" w14:textId="205D0C3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2E9A5A1" w14:textId="002A189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2883BF45" w14:textId="2B6EE8B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14D933B" w14:textId="178BECE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78161E1D" w14:textId="4C7C476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038E3D05" w14:textId="748730B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4E950C4E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C84D4C9" w14:textId="0683E35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EE3E8A1" w14:textId="0D990AB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8604F84" w14:textId="236C4A69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1D74B6D" w14:textId="2AB137D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B757195" w14:textId="1C34F790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63934AED" w14:textId="16648DB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24AE5239" w14:textId="55CB3ED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4919144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05DDA2" w14:textId="6714A90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47146CC3" w14:textId="4B0E622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759D57AB" w14:textId="7A0F4FD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0392B5D" w14:textId="179BC02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C416C86" w14:textId="0473919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14ED0D13" w14:textId="126D95A4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51B54D0" w14:textId="058F74B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2EA67DE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F7ED883" w14:textId="5FD37BF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044E845" w14:textId="26F372D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MonthEnd3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B76F0B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6E8F47E6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09C6428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15F34CED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center"/>
                </w:tcPr>
                <w:p w14:paraId="31DADAB1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center"/>
                </w:tcPr>
                <w:p w14:paraId="340493C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64DD92EF" w14:textId="77777777" w:rsidR="00F47B84" w:rsidRPr="00D57301" w:rsidRDefault="00F47B84" w:rsidP="00FC5F25">
            <w:pPr>
              <w:pStyle w:val="ad"/>
              <w:jc w:val="left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</w:p>
        </w:tc>
        <w:tc>
          <w:tcPr>
            <w:tcW w:w="2500" w:type="pct"/>
            <w:tcMar>
              <w:left w:w="142" w:type="dxa"/>
              <w:right w:w="142" w:type="dxa"/>
            </w:tcMar>
            <w:vAlign w:val="bottom"/>
          </w:tcPr>
          <w:p w14:paraId="5E9E1A7E" w14:textId="25AFFE12" w:rsidR="00F47B84" w:rsidRPr="00D57301" w:rsidRDefault="00D57301" w:rsidP="00F47B84">
            <w:pPr>
              <w:pStyle w:val="ad"/>
              <w:jc w:val="center"/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80"/>
                <w:szCs w:val="80"/>
                <w:lang w:bidi="ru-RU"/>
              </w:rPr>
              <w:t>AVRIL</w:t>
            </w:r>
          </w:p>
          <w:p w14:paraId="23A157B9" w14:textId="2B66E438" w:rsidR="00F47B84" w:rsidRPr="00D57301" w:rsidRDefault="00F47B84" w:rsidP="00F47B84">
            <w:pPr>
              <w:pStyle w:val="ad"/>
              <w:jc w:val="center"/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</w:pP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D57301">
              <w:rPr>
                <w:rFonts w:cs="Arial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249" w:type="pct"/>
            <w:vAlign w:val="bottom"/>
          </w:tcPr>
          <w:tbl>
            <w:tblPr>
              <w:tblStyle w:val="a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961"/>
              <w:gridCol w:w="962"/>
              <w:gridCol w:w="962"/>
              <w:gridCol w:w="961"/>
            </w:tblGrid>
            <w:tr w:rsidR="00F47B84" w:rsidRPr="00D57301" w14:paraId="0557412F" w14:textId="77777777" w:rsidTr="00F47B84">
              <w:trPr>
                <w:trHeight w:val="227"/>
              </w:trPr>
              <w:tc>
                <w:tcPr>
                  <w:tcW w:w="1251" w:type="pct"/>
                </w:tcPr>
                <w:p w14:paraId="5B1EE712" w14:textId="777777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4B938072" w14:textId="4814D4C4" w:rsidR="00F47B84" w:rsidRPr="00D57301" w:rsidRDefault="00D57301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</w:tc>
              <w:tc>
                <w:tcPr>
                  <w:tcW w:w="1250" w:type="pct"/>
                  <w:tcMar>
                    <w:left w:w="142" w:type="dxa"/>
                    <w:right w:w="142" w:type="dxa"/>
                  </w:tcMar>
                  <w:vAlign w:val="bottom"/>
                </w:tcPr>
                <w:p w14:paraId="74B36642" w14:textId="6C5DCF77" w:rsidR="00F47B84" w:rsidRPr="00D57301" w:rsidRDefault="00F47B84" w:rsidP="003C4F96">
                  <w:pPr>
                    <w:pStyle w:val="ad"/>
                    <w:jc w:val="left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instrText xml:space="preserve"> DOCVARIABLE  MonthStart1 \@  yyyy   \* MERGEFORMAT </w:instrTex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t>2023</w:t>
                  </w:r>
                  <w:r w:rsidRPr="00D57301"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1249" w:type="pct"/>
                </w:tcPr>
                <w:p w14:paraId="2166F1CE" w14:textId="77777777" w:rsidR="00F47B84" w:rsidRPr="00D57301" w:rsidRDefault="00F47B84" w:rsidP="003C4F96">
                  <w:pPr>
                    <w:pStyle w:val="ad"/>
                    <w:rPr>
                      <w:rFonts w:cs="Arial"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</w:p>
              </w:tc>
            </w:tr>
          </w:tbl>
          <w:p w14:paraId="7F6C5747" w14:textId="77777777" w:rsidR="00F47B84" w:rsidRPr="00D57301" w:rsidRDefault="00F47B84" w:rsidP="003C4F96">
            <w:pPr>
              <w:pStyle w:val="Months"/>
              <w:jc w:val="center"/>
              <w:rPr>
                <w:rFonts w:cs="Arial"/>
                <w:noProof/>
                <w:color w:val="auto"/>
                <w:sz w:val="10"/>
                <w:szCs w:val="10"/>
              </w:rPr>
            </w:pPr>
          </w:p>
          <w:tbl>
            <w:tblPr>
              <w:tblStyle w:val="CalendarTable"/>
              <w:tblW w:w="5000" w:type="pct"/>
              <w:tblBorders>
                <w:insideH w:val="single" w:sz="4" w:space="0" w:color="auto"/>
              </w:tblBorders>
              <w:tblCellMar>
                <w:left w:w="142" w:type="dxa"/>
                <w:right w:w="142" w:type="dxa"/>
              </w:tblCellMar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550"/>
              <w:gridCol w:w="549"/>
              <w:gridCol w:w="550"/>
              <w:gridCol w:w="549"/>
              <w:gridCol w:w="550"/>
              <w:gridCol w:w="549"/>
              <w:gridCol w:w="549"/>
            </w:tblGrid>
            <w:tr w:rsidR="00F47B84" w:rsidRPr="00D57301" w14:paraId="3C4028AF" w14:textId="77777777" w:rsidTr="00B76F0B">
              <w:trPr>
                <w:trHeight w:val="170"/>
              </w:trPr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7A5D2943" w14:textId="37A00A69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  <w:t>LU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6304F3E3" w14:textId="261DDE5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500D31BE" w14:textId="4A942A82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ME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253A1D8B" w14:textId="1AEB4FFB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JE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418C16F7" w14:textId="2173DB13" w:rsidR="00F47B84" w:rsidRPr="00D57301" w:rsidRDefault="00D57301" w:rsidP="00907BEC">
                  <w:pPr>
                    <w:pStyle w:val="Day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VE</w:t>
                  </w:r>
                </w:p>
              </w:tc>
              <w:tc>
                <w:tcPr>
                  <w:tcW w:w="714" w:type="pct"/>
                  <w:shd w:val="clear" w:color="auto" w:fill="F2F2F2" w:themeFill="background1" w:themeFillShade="F2"/>
                  <w:vAlign w:val="center"/>
                </w:tcPr>
                <w:p w14:paraId="3659E7C9" w14:textId="1AEA5E21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SA</w:t>
                  </w:r>
                </w:p>
              </w:tc>
              <w:tc>
                <w:tcPr>
                  <w:tcW w:w="715" w:type="pct"/>
                  <w:shd w:val="clear" w:color="auto" w:fill="F2F2F2" w:themeFill="background1" w:themeFillShade="F2"/>
                  <w:vAlign w:val="center"/>
                </w:tcPr>
                <w:p w14:paraId="321DCCA2" w14:textId="5941E495" w:rsidR="00F47B84" w:rsidRPr="00D57301" w:rsidRDefault="00D57301" w:rsidP="00907BEC">
                  <w:pPr>
                    <w:pStyle w:val="Day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  <w:t>DI</w:t>
                  </w:r>
                </w:p>
              </w:tc>
            </w:tr>
            <w:tr w:rsidR="00F47B84" w:rsidRPr="00D57301" w14:paraId="254BA96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465A682" w14:textId="28E9AB2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“понедельник" 1 ""</w:instrText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AB1700A" w14:textId="731F63E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“вторник"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4240CEC" w14:textId="3BBC97F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“среда"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61072AE" w14:textId="61A1587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“четверг"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00C58DA" w14:textId="272346EA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= “пятница" 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4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4B95C4A" w14:textId="46A71ED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“суббота"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5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6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6166C76" w14:textId="3947A9E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MonthStart5 \@ dddd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понедельник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“воскресенье" 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&lt;&gt; 0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=F2+1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7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7A8073D8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62AFD480" w14:textId="54C5F7B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=G2+1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780FCA" w14:textId="673AFEF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F027154" w14:textId="78767F5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BC27F28" w14:textId="069A974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F94DAA1" w14:textId="037460DF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C9415B3" w14:textId="133AE29B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13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8114B3E" w14:textId="7BC943B5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=F3+1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14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00F6959F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E91C02" w14:textId="2FD5FE0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=G3+1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5E439FE" w14:textId="0FC1DBA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F9180C5" w14:textId="749D1E3B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17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2C05C196" w14:textId="1F27F77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18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3E05DEC" w14:textId="5B43195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19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1801D0D" w14:textId="2723B381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20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AE72802" w14:textId="5EA1BA28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=F4+1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21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664248EC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0ED698EB" w14:textId="3A52C20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=G4+1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22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9B52847" w14:textId="0E303FB8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23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15D722A2" w14:textId="3518D0C2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24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9585779" w14:textId="61A9A0A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25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4D20A6C1" w14:textId="61967FB5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26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8AA263B" w14:textId="63B9C2D2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27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289A9C2" w14:textId="3EF78DD0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=F5+1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t>28</w: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1DE0B703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F47096" w14:textId="5F549AA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=G5+1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29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178FDEB8" w14:textId="542D210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30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0560037A" w14:textId="6D0D89A3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=B6+1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t>31</w: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F720F80" w14:textId="743EEE96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=C6+1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5C97378" w14:textId="186EAD5D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=D6+1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7C5FB7DA" w14:textId="6DDAE5D6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28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=E6+1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7F1D30A9" w14:textId="7BA2E049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29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=F6+1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</w:tr>
            <w:tr w:rsidR="00F47B84" w:rsidRPr="00D57301" w14:paraId="32B8BE89" w14:textId="77777777" w:rsidTr="00C5501C">
              <w:trPr>
                <w:trHeight w:val="170"/>
              </w:trPr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50D9AC0E" w14:textId="0FD232E4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=G6+1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9AA773E" w14:textId="01D07BFC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0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 0,""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IF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&lt;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DocVariable MonthEnd5 \@ d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="00F948C0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begin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=A7+1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separate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>31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instrText xml:space="preserve"> "" </w:instrText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  <w:r w:rsidRPr="00D57301">
                    <w:rPr>
                      <w:rFonts w:cs="Arial"/>
                      <w:noProof/>
                      <w:color w:val="auto"/>
                      <w:sz w:val="16"/>
                      <w:szCs w:val="16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2BAD5D6A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34E587D2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649854BC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Mar>
                    <w:right w:w="142" w:type="dxa"/>
                  </w:tcMar>
                  <w:vAlign w:val="bottom"/>
                </w:tcPr>
                <w:p w14:paraId="42F79B25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715" w:type="pct"/>
                  <w:tcMar>
                    <w:right w:w="142" w:type="dxa"/>
                  </w:tcMar>
                  <w:vAlign w:val="bottom"/>
                </w:tcPr>
                <w:p w14:paraId="3007B508" w14:textId="77777777" w:rsidR="00F47B84" w:rsidRPr="00D57301" w:rsidRDefault="00F47B84" w:rsidP="00907BEC">
                  <w:pPr>
                    <w:pStyle w:val="Dates"/>
                    <w:rPr>
                      <w:rFonts w:cs="Arial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</w:tr>
          </w:tbl>
          <w:p w14:paraId="28A2AF01" w14:textId="77777777" w:rsidR="00F47B84" w:rsidRPr="00D57301" w:rsidRDefault="00F47B84" w:rsidP="00FC5F25">
            <w:pPr>
              <w:pStyle w:val="ad"/>
              <w:rPr>
                <w:rFonts w:cs="Arial"/>
                <w:noProof/>
                <w:color w:val="auto"/>
                <w:sz w:val="80"/>
                <w:szCs w:val="80"/>
                <w:lang w:val="en-US" w:bidi="ru-RU"/>
              </w:rPr>
            </w:pPr>
          </w:p>
        </w:tc>
      </w:tr>
    </w:tbl>
    <w:p w14:paraId="3208FF17" w14:textId="726E9943" w:rsidR="00ED5F48" w:rsidRPr="00D57301" w:rsidRDefault="00ED5F48" w:rsidP="00FC5F25">
      <w:pPr>
        <w:pStyle w:val="Months"/>
        <w:jc w:val="center"/>
        <w:rPr>
          <w:rFonts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176"/>
        <w:gridCol w:w="2200"/>
        <w:gridCol w:w="2206"/>
        <w:gridCol w:w="2206"/>
        <w:gridCol w:w="2206"/>
        <w:gridCol w:w="2206"/>
        <w:gridCol w:w="2163"/>
      </w:tblGrid>
      <w:tr w:rsidR="006F5860" w:rsidRPr="00D57301" w14:paraId="4B2EB927" w14:textId="77777777" w:rsidTr="00907BEC">
        <w:trPr>
          <w:trHeight w:val="340"/>
        </w:trPr>
        <w:tc>
          <w:tcPr>
            <w:tcW w:w="708" w:type="pct"/>
            <w:shd w:val="clear" w:color="auto" w:fill="auto"/>
            <w:vAlign w:val="center"/>
          </w:tcPr>
          <w:p w14:paraId="1E2EE8E7" w14:textId="250E2DF4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LUNDI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7DD5065F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MARDI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7C5E6371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MERCREDI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4A8494A6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JEUDI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2C63FF6E" w:rsidR="006F5860" w:rsidRPr="00D57301" w:rsidRDefault="00D57301" w:rsidP="006F5860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VENDREDI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4AE62A27" w14:textId="4C5135C5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SAMEDI</w:t>
            </w:r>
          </w:p>
        </w:tc>
        <w:tc>
          <w:tcPr>
            <w:tcW w:w="704" w:type="pct"/>
            <w:shd w:val="clear" w:color="auto" w:fill="auto"/>
            <w:vAlign w:val="center"/>
          </w:tcPr>
          <w:p w14:paraId="7AEC02A7" w14:textId="76403759" w:rsidR="006F5860" w:rsidRPr="00D57301" w:rsidRDefault="00D57301" w:rsidP="006F5860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DIMANCHE</w:t>
            </w:r>
          </w:p>
        </w:tc>
      </w:tr>
      <w:tr w:rsidR="00ED5F48" w:rsidRPr="00D57301" w14:paraId="6A54C37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A81EA01" w14:textId="1AD6A96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4FB043A" w14:textId="10ACD179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3C4F96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DDF311" w14:textId="06A72E8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A86610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9C2D6C1" w14:textId="7A889A3E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B76F0B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B55C17" w14:textId="6E281E9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29ABE1D" w14:textId="132DFAE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657C3D9E" w14:textId="2B408DBF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7EB2B2FA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50DCA498" w14:textId="70D5F8E5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BA343AB" w14:textId="19E893C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167D8E8" w14:textId="5CCB656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7F8F156" w14:textId="6E300AC2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44F146E" w14:textId="28078D8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8CFC167" w14:textId="25AA340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753B4AD5" w14:textId="0DADAE91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3002DD0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28892CB7" w14:textId="5F56F45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18520C1" w14:textId="508A7973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B464F66" w14:textId="2C32761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360DA3E" w14:textId="47F661C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5A13C5D" w14:textId="2990588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5958C56" w14:textId="3BDC7BB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45357CD5" w14:textId="1F9FE529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68BAFAE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78E74E94" w14:textId="7A0F42A0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5CBE8491" w14:textId="4DB7BC7C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3F091CF" w14:textId="0F5B43D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F167198" w14:textId="41FF90B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B107AF4" w14:textId="710E4D11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249DF52" w14:textId="036ED9A5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17093039" w14:textId="73018CFC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D73EBF0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7DF9029" w14:textId="7852EA18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6AA4896" w14:textId="19C72EA4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AF9E93" w14:textId="46ED983B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5633F73" w14:textId="31B5DEA6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B85F4A6" w14:textId="32951F2A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D073DED" w14:textId="3B5BFE7E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09DF7ABA" w14:textId="00FCB19D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D57301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D57301" w14:paraId="53BE865F" w14:textId="77777777" w:rsidTr="005A35D5">
        <w:trPr>
          <w:trHeight w:val="1247"/>
        </w:trPr>
        <w:tc>
          <w:tcPr>
            <w:tcW w:w="708" w:type="pct"/>
            <w:tcMar>
              <w:left w:w="57" w:type="dxa"/>
              <w:right w:w="142" w:type="dxa"/>
            </w:tcMar>
          </w:tcPr>
          <w:p w14:paraId="432F4322" w14:textId="3D8F588F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072F4D3E" w14:textId="07CE3FFD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948C0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FA5682"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D57301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B2E77D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67877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CC3DC82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0EF34A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left w:w="57" w:type="dxa"/>
              <w:right w:w="142" w:type="dxa"/>
            </w:tcMar>
          </w:tcPr>
          <w:p w14:paraId="33C2D051" w14:textId="77777777" w:rsidR="00ED5F48" w:rsidRPr="00D57301" w:rsidRDefault="00ED5F48" w:rsidP="005A35D5">
            <w:pPr>
              <w:pStyle w:val="Dates"/>
              <w:jc w:val="lef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D57301" w:rsidRDefault="00ED5F48" w:rsidP="00FC5F25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D57301" w:rsidSect="00FC5F25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F863ED" w14:textId="77777777" w:rsidR="00315DF3" w:rsidRDefault="00315DF3">
      <w:pPr>
        <w:spacing w:after="0"/>
      </w:pPr>
      <w:r>
        <w:separator/>
      </w:r>
    </w:p>
  </w:endnote>
  <w:endnote w:type="continuationSeparator" w:id="0">
    <w:p w14:paraId="67AFAA46" w14:textId="77777777" w:rsidR="00315DF3" w:rsidRDefault="00315D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4FC050" w14:textId="77777777" w:rsidR="00315DF3" w:rsidRDefault="00315DF3">
      <w:pPr>
        <w:spacing w:after="0"/>
      </w:pPr>
      <w:r>
        <w:separator/>
      </w:r>
    </w:p>
  </w:footnote>
  <w:footnote w:type="continuationSeparator" w:id="0">
    <w:p w14:paraId="47015F83" w14:textId="77777777" w:rsidR="00315DF3" w:rsidRDefault="00315D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13665"/>
    <w:rsid w:val="00046855"/>
    <w:rsid w:val="0005357B"/>
    <w:rsid w:val="0006763E"/>
    <w:rsid w:val="00071356"/>
    <w:rsid w:val="00097A25"/>
    <w:rsid w:val="000A5A57"/>
    <w:rsid w:val="00105630"/>
    <w:rsid w:val="001274F3"/>
    <w:rsid w:val="001338F2"/>
    <w:rsid w:val="00151CCE"/>
    <w:rsid w:val="001B01F9"/>
    <w:rsid w:val="001C41F9"/>
    <w:rsid w:val="00285C1D"/>
    <w:rsid w:val="002A6420"/>
    <w:rsid w:val="00302845"/>
    <w:rsid w:val="003108C9"/>
    <w:rsid w:val="00315DF3"/>
    <w:rsid w:val="0031649E"/>
    <w:rsid w:val="003327F5"/>
    <w:rsid w:val="00340CAF"/>
    <w:rsid w:val="003B6D2A"/>
    <w:rsid w:val="003C0D41"/>
    <w:rsid w:val="003C4F96"/>
    <w:rsid w:val="003D6BD9"/>
    <w:rsid w:val="003E085C"/>
    <w:rsid w:val="003E7B3A"/>
    <w:rsid w:val="00416364"/>
    <w:rsid w:val="00431B29"/>
    <w:rsid w:val="00440416"/>
    <w:rsid w:val="00462EAD"/>
    <w:rsid w:val="004A6170"/>
    <w:rsid w:val="004C2B84"/>
    <w:rsid w:val="004F6AAC"/>
    <w:rsid w:val="00504E80"/>
    <w:rsid w:val="00512F2D"/>
    <w:rsid w:val="00570FBB"/>
    <w:rsid w:val="00583B82"/>
    <w:rsid w:val="005923AC"/>
    <w:rsid w:val="005A35D5"/>
    <w:rsid w:val="005D5149"/>
    <w:rsid w:val="005E656F"/>
    <w:rsid w:val="00627378"/>
    <w:rsid w:val="00667021"/>
    <w:rsid w:val="006974E1"/>
    <w:rsid w:val="006B6899"/>
    <w:rsid w:val="006C0896"/>
    <w:rsid w:val="006C26DB"/>
    <w:rsid w:val="006F513E"/>
    <w:rsid w:val="006F5860"/>
    <w:rsid w:val="0075629F"/>
    <w:rsid w:val="007A28B3"/>
    <w:rsid w:val="007C0139"/>
    <w:rsid w:val="007D45A1"/>
    <w:rsid w:val="007D7864"/>
    <w:rsid w:val="007F564D"/>
    <w:rsid w:val="008B1201"/>
    <w:rsid w:val="008F16F7"/>
    <w:rsid w:val="00907BEC"/>
    <w:rsid w:val="009164BA"/>
    <w:rsid w:val="009166BD"/>
    <w:rsid w:val="00977AAE"/>
    <w:rsid w:val="00996E56"/>
    <w:rsid w:val="00997268"/>
    <w:rsid w:val="009B1BD5"/>
    <w:rsid w:val="009F5EA3"/>
    <w:rsid w:val="00A12667"/>
    <w:rsid w:val="00A14581"/>
    <w:rsid w:val="00A20E4C"/>
    <w:rsid w:val="00A86610"/>
    <w:rsid w:val="00AA23D3"/>
    <w:rsid w:val="00AA3C50"/>
    <w:rsid w:val="00AE302A"/>
    <w:rsid w:val="00AE36BB"/>
    <w:rsid w:val="00B107D7"/>
    <w:rsid w:val="00B37C7E"/>
    <w:rsid w:val="00B65B09"/>
    <w:rsid w:val="00B76F0B"/>
    <w:rsid w:val="00B85583"/>
    <w:rsid w:val="00B9476B"/>
    <w:rsid w:val="00BC3952"/>
    <w:rsid w:val="00BE5AB8"/>
    <w:rsid w:val="00BF2AA2"/>
    <w:rsid w:val="00BF49DC"/>
    <w:rsid w:val="00C375A4"/>
    <w:rsid w:val="00C44DFB"/>
    <w:rsid w:val="00C5501C"/>
    <w:rsid w:val="00C6519B"/>
    <w:rsid w:val="00C70F21"/>
    <w:rsid w:val="00C7354B"/>
    <w:rsid w:val="00C800AA"/>
    <w:rsid w:val="00C85B38"/>
    <w:rsid w:val="00C91F9B"/>
    <w:rsid w:val="00CF6166"/>
    <w:rsid w:val="00D47677"/>
    <w:rsid w:val="00D57301"/>
    <w:rsid w:val="00DA0093"/>
    <w:rsid w:val="00DA1BD9"/>
    <w:rsid w:val="00DA372D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2E73"/>
    <w:rsid w:val="00F44587"/>
    <w:rsid w:val="00F47B84"/>
    <w:rsid w:val="00F91390"/>
    <w:rsid w:val="00F93E3B"/>
    <w:rsid w:val="00F948C0"/>
    <w:rsid w:val="00FA2533"/>
    <w:rsid w:val="00FA5682"/>
    <w:rsid w:val="00FC0032"/>
    <w:rsid w:val="00FC5F2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2021-05-06T16:55:00Z</dcterms:created>
  <dcterms:modified xsi:type="dcterms:W3CDTF">2021-05-06T16:55:00Z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