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022"/>
        <w:gridCol w:w="8022"/>
      </w:tblGrid>
      <w:tr w:rsidR="00663890" w:rsidRPr="00A93F75" w14:paraId="40983BE3" w14:textId="7FC65DC9" w:rsidTr="00A7023D">
        <w:trPr>
          <w:trHeight w:val="10206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dashed" w:sz="6" w:space="0" w:color="auto"/>
            </w:tcBorders>
            <w:vAlign w:val="center"/>
          </w:tcPr>
          <w:p w14:paraId="66537F75" w14:textId="17EC9503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661EB8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2030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bottom w:w="113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79F6697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E763E4B" w14:textId="2400F27A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1" w:name="_Hlk38821049"/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684222CD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39408482" w14:textId="3C4E511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85114" w14:textId="61050E6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BB7502" w14:textId="548DEF7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84BA99" w14:textId="70F299F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75680" w14:textId="4D2914F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7BE3AF3" w14:textId="4CB40EE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37E85CF0" w14:textId="55AE3E9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1DF8F53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C3DF47A" w14:textId="588F4F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D7C65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972E9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44D41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11B24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0015E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677843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FA4FA2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88A4083" w14:textId="7FDFB0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36892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5EA7B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38ABE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D81AD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09D72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7BE564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23F797F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FCDA0AA" w14:textId="3A2D52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A8A4B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18B09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CA794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74168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574A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5D6418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0529957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824C9C9" w14:textId="285640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508FB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E4868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7ABAE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5BACE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F279A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6B3B49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97D45F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BD14B6A" w14:textId="1B415F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45B8D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682C6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8B41F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C4950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4EA0E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2D2655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44E5B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5F237A0" w14:textId="6A9DD8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A3C6C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15218CC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4D521D1C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B4A50A8" w14:textId="412EA0D8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052ACD" w14:textId="1C2F4BB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47D848" w14:textId="6C39779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412BE2" w14:textId="4D98851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3D3BE5" w14:textId="784DD09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42F7BE9" w14:textId="58E7135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CB16A91" w14:textId="5F2AB23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33AD79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338C3E" w14:textId="0D0F53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9814E4" w14:textId="565887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197230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7A0C90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777F45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742CEA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ED99B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878283D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7FB788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22912A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7418E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127078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CE1E7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5BAC7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D306B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C4D67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1A36BA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67A992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9F749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DA3D4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45332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5B144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9EBC9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33194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5AFF71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6FAD7D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496750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0603D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2EC5A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3893EF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31E1F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4B0FF95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3D38C1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291C2C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C244A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2B76F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16DB8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DEA35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1A8E8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3C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432809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071D91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1DE0EB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FBA1453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D82C68E" w14:textId="279502C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081C50" w14:textId="00AB963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330407" w14:textId="7FC0865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2E47A7" w14:textId="137D28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D7F939A" w14:textId="57610BD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24E7528" w14:textId="09C498B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36F13CE6" w14:textId="50AB4D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AD7C61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AAAD04" w14:textId="2B79CC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BC2568" w14:textId="7DA0FB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6C1160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7C0D84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0AC719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3B6123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BCBD0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CC4FB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67E18F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CA2B8" w14:textId="4694F8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0EC89A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F1574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A9717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E1214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9085E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DAA7F9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6976C8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D7620" w14:textId="463C71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29B04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6AFD3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2C8D1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A80C0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98EFA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1924F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36BC28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248AD" w14:textId="166DCC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3B08C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95E52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D67C5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B346B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E0241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2DB45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785BF0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2EFA3" w14:textId="472945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9FC45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4A5079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D20A4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451FA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72F2C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808F25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2B41F0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1FD984" w14:textId="049BEF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808AB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D399169" w14:textId="709BFB9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1830A8BB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48C618E" w14:textId="5B4F573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8875A88" w14:textId="04A9F1D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A8D3FF" w14:textId="26A7887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D9A724" w14:textId="69D29DA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DF12F" w14:textId="2F86D76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14A8180" w14:textId="45BBAA0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256D4DB" w14:textId="387AC24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4D13F9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C5D93D" w14:textId="4DF3D0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B4EEB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B2768D" w14:textId="2F8446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AB21" w14:textId="7F7441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3FBC2" w14:textId="5FF133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E3B76" w14:textId="5867C8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1F5A6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66F611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80732B" w14:textId="41DF79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8AA76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76D9DB" w14:textId="6FDAAF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0857E" w14:textId="1AA016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E11EF" w14:textId="2413CD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2CB87" w14:textId="35D371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0B691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D8AA7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EB8112" w14:textId="11A949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5944E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41E8C" w14:textId="212445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9ED3" w14:textId="605960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DE6CE" w14:textId="27E262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C6B17" w14:textId="036D6B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93078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87AE2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70F716A" w14:textId="50B688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5A1D4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2A4B10" w14:textId="2874CC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E8D1C" w14:textId="0F4F8F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86561" w14:textId="0004C6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61DF9" w14:textId="3081CD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64E3B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6B82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9309AC1" w14:textId="05220B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7721A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DBB2B" w14:textId="772B4E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B25296" w14:textId="073737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728F9" w14:textId="32E83B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8BA22F" w14:textId="0EEE39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A61C3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03B39C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C29B70" w14:textId="4055ED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BD5DE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F85E9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0F8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4B015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E74A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3E764DF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D4E4F6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AB9ED4E" w14:textId="3591350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D186A1" w14:textId="7977176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26984B" w14:textId="6126D20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AD4BDE" w14:textId="494FEC9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443639" w14:textId="52BAA17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3E119DB" w14:textId="3AF72B7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DA99563" w14:textId="3E52651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44B5D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607DB9" w14:textId="306280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C3D935" w14:textId="6D9CFD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862A" w14:textId="31AEBF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7F723" w14:textId="177457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0D98D" w14:textId="53BAA6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6B5E9" w14:textId="3D7E0B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304A9B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9C0EC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555505" w14:textId="4E6CE1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0891A5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96DAC" w14:textId="5CC026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3B6B" w14:textId="7C29FE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17334" w14:textId="0EED23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6AFA" w14:textId="3B10BC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4D1E4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A5D817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F04C3A" w14:textId="3148FC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539B64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16810" w14:textId="5DC685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F1FBF7" w14:textId="0BD83F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F783" w14:textId="1FDF81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3530D" w14:textId="252F67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FE9E2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B050A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3CE934" w14:textId="0ABC67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6E1486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9F71A" w14:textId="31E9AB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2973FF" w14:textId="53879D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39F0D" w14:textId="1A06FA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9B660" w14:textId="418194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8CA83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50F77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13AED3" w14:textId="4F3676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07664D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4163C" w14:textId="4ADC36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5B977" w14:textId="77F1E7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8D083" w14:textId="289851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0430F8" w14:textId="661D69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DD41C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F295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325A55" w14:textId="258C05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634A38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441F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393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979E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467D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27F3E35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C2DD8F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893BECD" w14:textId="4E8F1F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0B9338" w14:textId="2EBA42C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21B8F87" w14:textId="4F4CD75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5E1320" w14:textId="013D1F1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10675F" w14:textId="4E3B68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A5AA2EC" w14:textId="5C9D75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8F16D" w14:textId="0CE8B9C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6D35DF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BA6D45" w14:textId="3C2892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EE45A" w14:textId="471CFC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B4D4C" w14:textId="52DFD0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215F83" w14:textId="7E1000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59E4A7" w14:textId="17E29A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A5C01F" w14:textId="20112E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C6487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F389E1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30DDF7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DF6107" w14:textId="5543FE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A0BDA" w14:textId="7C3AE7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C5A0E1" w14:textId="40B7D5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B9CD27" w14:textId="58832C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001CD9" w14:textId="682508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084B4C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A9805B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79D9AA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638AA" w14:textId="079233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8B86A" w14:textId="34793E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C7684B" w14:textId="6B2BE8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F8B80C" w14:textId="33157F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9840C" w14:textId="5905C9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0C9D1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05CB2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364934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0A85E" w14:textId="3CF048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E735" w14:textId="7ED872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D938D" w14:textId="108A36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26403" w14:textId="1627A2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38E1F" w14:textId="0351E0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E79C1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ED9F1F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56214D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74962" w14:textId="3CC974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71FD3" w14:textId="3DDC56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CB8B9" w14:textId="51AF9F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87473A" w14:textId="09A9D1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C47AD9" w14:textId="5EFD25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B26CF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50E01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504BD2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D45BB9" w14:textId="0EC230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FC2C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09F8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A4668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DAE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5ABCB9D1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FBAEAFE" w14:textId="392A0B1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9A7682D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D5E333" w14:textId="45E3E4C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79D599" w14:textId="63F23AD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041FA7" w14:textId="2A1D6B1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3F4389" w14:textId="0B6EF2D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80EDCA7" w14:textId="53F71EA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33AC24" w14:textId="354766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25FA0C5" w14:textId="1F5E8B3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D7AFB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654728C" w14:textId="4989C6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1C1DC8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468EA1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1A987F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07CA07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4F29CC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57563F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853A2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27C8673" w14:textId="14F0DE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1FFEB5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2EE5AF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6485AB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26AD3A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1D5452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9FD4C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CC3501E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015D498" w14:textId="31DF97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7C31FD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25D1BB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300C6E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0573FE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70A6F2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D3D02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9E4E75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BE55D21" w14:textId="62350B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2837F0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0FFB51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0D4B22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56FA0F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4DBAF1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F9DD4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2D3F51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D8C1ED8" w14:textId="440E21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4BEB43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35732F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6BBE3D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2B1E07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342E7B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1E8205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9E92B8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86F6115" w14:textId="23AB3F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7BF105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6FCDDE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6EAAC9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5FE43" w14:textId="1E36856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D81C9E" w14:textId="2C8E02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CEAFCB" w14:textId="10DA806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3AC2C8" w14:textId="122D042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4F49CD" w14:textId="7C712F3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4CEFA78" w14:textId="08F50B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36B7B87" w14:textId="3CDC3A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29CC6A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9A9219" w14:textId="78C300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3A1F2" w14:textId="0436C3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8AB17" w14:textId="2E733D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853AB" w14:textId="1B7029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E9772" w14:textId="446CDF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4BF77" w14:textId="73AFC9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7C0D1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0487C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DD9AC" w14:textId="4C5C37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1160BB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77BC9B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FAFAA5" w14:textId="47F093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E8B3F" w14:textId="7543DB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0BABE" w14:textId="5A239F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05E97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D6F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D9EAAD" w14:textId="5574FF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1E1ADE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715FC4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B448" w14:textId="6F94AA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C3D44B" w14:textId="6A87A4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42C8C" w14:textId="6B61E9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2F366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7A140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71F26C" w14:textId="3E40E2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5903DA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6E11FF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B7BD4" w14:textId="7493B3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A51FA" w14:textId="67FC76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57B51F" w14:textId="4DF910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4D77F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5EE3CD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5F57CA" w14:textId="6D2025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2358D5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2678A4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17A65" w14:textId="349A5C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12852" w14:textId="5169DB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448B09" w14:textId="32E975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B9638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10F454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A1158A" w14:textId="62ED77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63786A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5D17C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61B1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29129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436B8FC2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0F7938D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02113AC" w14:textId="335632C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FC79D6" w14:textId="3F77C0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AE41B" w14:textId="46A03B9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D9FBA" w14:textId="12DD90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9553B9" w14:textId="6D17BAA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AB9C00A" w14:textId="6239EF2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030925B0" w14:textId="19D9D7C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3783DA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E44E10" w14:textId="714E90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936B04" w14:textId="1065B3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D62ED" w14:textId="2A6BA7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8FC35" w14:textId="165616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05C7D" w14:textId="659853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8FC14" w14:textId="2D1FB1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D8A5D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093506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6C2B6B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3D641F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2CF586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321A55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5167FD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89D9F" w14:textId="0A2B04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25B37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75EA4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3C3CC9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22E1A4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1FFF5E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60C0C4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4CA1D0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72BA9" w14:textId="75E7E5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CA5EB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F998A4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587EEE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1BC88D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2846AB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237B42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60101E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DF14" w14:textId="747CE1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ECE3E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0EC18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4C17C7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5B6B25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674F10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1C5DDB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116239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3755E" w14:textId="605BCC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B1F71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80785D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1ADF4C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7F3E3B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0D83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405FBD6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53179A5" w14:textId="3909332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45C0491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1465F1" w14:textId="6E219F1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8E76" w14:textId="0C05758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42C0" w14:textId="557727A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A7938" w14:textId="1206592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F93F66" w14:textId="3D2C7F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101EEAA" w14:textId="1C7ECEA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DDBF4" w14:textId="48C2231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7EA076C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28224A" w14:textId="679915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85523" w14:textId="5C5451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A6FAE7" w14:textId="4B9FDF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F44BEE" w14:textId="38A6CA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11C567" w14:textId="23C9CE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EAF06" w14:textId="520409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548252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B27389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2B725B" w14:textId="5654D6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E8C6" w14:textId="57C180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C4B3FE" w14:textId="03A981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9FCBA" w14:textId="7C307C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14329" w14:textId="4B339B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A62B3" w14:textId="61F3A5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48514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D3DAF6A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B1FB5A" w14:textId="12CF52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047C05" w14:textId="071EDB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69ADD" w14:textId="2B98CB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0254" w14:textId="4E4A82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615AC" w14:textId="36FDFD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A5A6E" w14:textId="32AC48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934F0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307B8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7F6539" w14:textId="12941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B3551" w14:textId="241052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936C5" w14:textId="73EE29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7154F" w14:textId="1288B0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94759" w14:textId="292BB1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FE66" w14:textId="1D7D18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47FD6F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7CB773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C07B7" w14:textId="015BAD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0EA92" w14:textId="200461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3BCE1" w14:textId="44BABD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1D568" w14:textId="53CA9F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4F68A" w14:textId="5DDB99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D2B412" w14:textId="4781D3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2C5F0D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93E3EA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A89A6B" w14:textId="31097C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8F23B" w14:textId="0AFA75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1A8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6E6B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D030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9AA8D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16C65C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6688E75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9917AAA" w14:textId="27836E5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1BC836" w14:textId="085D761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DCB495" w14:textId="4F9B94B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8805C" w14:textId="5E9F4A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312728" w14:textId="151938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4B80C4A" w14:textId="6C4EFAB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3BC35CA" w14:textId="759EFE5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96398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2DCC96" w14:textId="35B559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E652B" w14:textId="43A994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BF1D2" w14:textId="4542AE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DEE7" w14:textId="5E70BE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DC270D" w14:textId="3B259C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2DD1D" w14:textId="60ECA9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38A4F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EBFEFE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9F9D7" w14:textId="7508AD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217A8B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1747C4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555CA" w14:textId="499141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8F2A8" w14:textId="6E02D1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213C9" w14:textId="77D65D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535244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CCE94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629055" w14:textId="6298F8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429D06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73BB59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FC8E9" w14:textId="4C975C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4706" w14:textId="0E340B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06362" w14:textId="408477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E65E9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5F22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291F70" w14:textId="56ABC3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2A31B2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33609EF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C9A06" w14:textId="4FF481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DCB7E" w14:textId="725BD0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A48F85" w14:textId="2741C2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AEF97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4B745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C0B13E" w14:textId="52C3BB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6B5A00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2B1505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0FCBF" w14:textId="170AB9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DD04B4" w14:textId="2C9490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A34A6" w14:textId="2AE793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941C5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5C1498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BA0578" w14:textId="2CC12E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703680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40C6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B5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1FBAA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E413FA5" w:rsidR="00A7023D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AADCE52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09847E74" w14:textId="4945A7B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F3D59F" w14:textId="6EDA2D2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57186B" w14:textId="3EE8422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08AAD" w14:textId="0D54CB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E4E577" w14:textId="7D7468F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F43DF2B" w14:textId="2F1D61D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9D565C3" w14:textId="09AC7F7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F73332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D0E985" w14:textId="74D509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B62F8" w14:textId="20834C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07ACA" w14:textId="032BE1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E38827" w14:textId="3832AE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B01CF" w14:textId="16FCA4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11A2D" w14:textId="3EE744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176F2D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41FB96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7B2E0A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306AE9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3B18B3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B6B2B" w14:textId="7F3815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B1C3A" w14:textId="12DD40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69B1D" w14:textId="79D34E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C616F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03684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0F4417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7AA83D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6C38A0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2BBB2" w14:textId="3A7D9F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277B32" w14:textId="35B32A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1DC8" w14:textId="56A495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C2ADA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789B7E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4F4944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0620E5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7A315E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1F935" w14:textId="4746FB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22845" w14:textId="1ADE43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F9385" w14:textId="06A762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516B9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FF325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52610F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07D406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2EAED0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1708F" w14:textId="19D04B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813E3" w14:textId="70E3AA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FC1B6" w14:textId="63CC8B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3B2DE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3918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0BFA77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08801E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6EA5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E027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42942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5B6E03" w14:textId="2CC03F9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dashed" w:sz="6" w:space="0" w:color="auto"/>
              <w:bottom w:val="nil"/>
              <w:right w:val="nil"/>
            </w:tcBorders>
            <w:vAlign w:val="center"/>
          </w:tcPr>
          <w:p w14:paraId="7A60DE69" w14:textId="7C95F5FF" w:rsidR="00663890" w:rsidRPr="00663890" w:rsidRDefault="00663890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661EB8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2030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left w:w="227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1AC93F3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14157C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3CF7FA1C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72D17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AE6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2C367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32B3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1CEC6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FA6CA8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2CB529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8DF6EC5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042C836" w14:textId="6C4E00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77065" w14:textId="000996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FB60C" w14:textId="31C8DE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7BECE" w14:textId="6A9158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383" w14:textId="7B4CC6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677CA" w14:textId="1EB259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704E59FF" w14:textId="66D034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06A83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EA93B07" w14:textId="20AEE4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75FA" w14:textId="1294C5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CCA2A" w14:textId="5D4719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49EFF" w14:textId="6614A5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492A7" w14:textId="376A3D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AC75D" w14:textId="285854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C0F2B8E" w14:textId="071B2C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A9004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70710B" w14:textId="7A4AC2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D80C5" w14:textId="593363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1F43C" w14:textId="784F45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8680" w14:textId="60E8C9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BBB22" w14:textId="0312D0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6F101" w14:textId="70CC80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7986B55" w14:textId="4F2F48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D02E77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653D81F" w14:textId="65F299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9701F8" w14:textId="4F133C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33F5E" w14:textId="5939F0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2BC70" w14:textId="429A2B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D3CC83" w14:textId="55DDA3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988EE" w14:textId="4453B4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E6F19F" w14:textId="3B525C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10756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934C91" w14:textId="386D97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3F80" w14:textId="34F7D4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9EFD5" w14:textId="410733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2B285" w14:textId="2931A1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6760C5" w14:textId="68122E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5836" w14:textId="603392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5CBFA6" w14:textId="68A27C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1DDD9A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9F36BBF" w14:textId="7B0315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7961D1" w14:textId="20A86E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A6A3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8966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F5E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5B4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10AAE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6F4C65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69170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4A527E8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5A515D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4409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29EA5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100C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C454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5E39C3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7EDB0D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73C05F1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F8AAED" w14:textId="56C637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2100D" w14:textId="7CE3DE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EEA746" w14:textId="60E089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41F7D" w14:textId="15A815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8F04D" w14:textId="644100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779768" w14:textId="5C37DB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F85E07" w14:textId="136340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F5FBA2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BCA866" w14:textId="471BDC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50D38" w14:textId="699D3B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1814" w14:textId="467BA6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8D7F1F" w14:textId="05D65C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52A985" w14:textId="66EDE8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3E2451" w14:textId="756674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03F877" w14:textId="69E7BA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A2954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766575" w14:textId="66150A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EFED1" w14:textId="454F67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224C13" w14:textId="79DB1A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CD5EEC" w14:textId="267582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BF84C3" w14:textId="1FBA4D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54FE97" w14:textId="0B19B4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B7A0DA" w14:textId="39E22C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87BFD2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467719" w14:textId="1753A1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53E8E6" w14:textId="47B96E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1AB245" w14:textId="2745A5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5DE81" w14:textId="508990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A5C1C0" w14:textId="01512E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68FC9" w14:textId="489BDF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C6CBDD" w14:textId="27FF6A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20101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D6894C" w14:textId="7954A8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DF052" w14:textId="4F0570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D926BF" w14:textId="1D21AC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B046A1" w14:textId="47F805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24EC7" w14:textId="05725C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4FC4A" w14:textId="6E73CE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AF6E1D" w14:textId="651945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5E793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2166674" w14:textId="07EE5B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651BAE" w14:textId="134445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E383C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43518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B369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9AEB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01AD3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95DC85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DC824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6BC812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F7DFC1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3CB73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4E00B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7F363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50AB5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6CAC32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BADD47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A726A5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B4216B" w14:textId="2EF93A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2D4B2" w14:textId="0ECAD7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68DCD" w14:textId="2D74C6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AC2D8" w14:textId="285594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1BC59" w14:textId="7AC764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3810A" w14:textId="06B5A6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A4D40" w14:textId="2EA5FA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43136B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6565A3" w14:textId="1BF784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9119A" w14:textId="2BAB56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536A8" w14:textId="2BE4DE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EB295" w14:textId="6018E1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5D92A" w14:textId="65B261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6914B3" w14:textId="4814BC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4BD4D7" w14:textId="05CDE5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F08D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0BDE11" w14:textId="3FE768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53341A" w14:textId="2917F4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2A216" w14:textId="388691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10FB44" w14:textId="29C8C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407F1" w14:textId="133618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170C8" w14:textId="101D58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C08664" w14:textId="4BA379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0F414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6147E7" w14:textId="751FA1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04AA0" w14:textId="1FED59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BB092" w14:textId="5400C5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819FB7" w14:textId="1495BA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8FEAF" w14:textId="6FAB3F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AF32D2" w14:textId="2E7910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3DABC8" w14:textId="1BC871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7A1B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BFEA8B" w14:textId="780A52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5ADA4" w14:textId="03034C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332993" w14:textId="353BB1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9A56" w14:textId="7D95D9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0395FB" w14:textId="039DE0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D95A0" w14:textId="287D04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1F3FE" w14:textId="169ED3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FAE5D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96DDD3B" w14:textId="55E380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CCE9C9" w14:textId="405D9F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31BD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41BC0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7A2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728A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630C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5039E1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6D0F1F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58BBA1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F728BE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C6FB1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404889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FA075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F95F4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C87D8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983BAD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DA3C96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95C54F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86EC136" w14:textId="660CEF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F724C8" w14:textId="45AB26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B09A3" w14:textId="754816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D8B29" w14:textId="34C21F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04850" w14:textId="75AE82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32E32D" w14:textId="2961A7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30F0" w14:textId="6DD5BD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2FA84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3418D1" w14:textId="5DD212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A8CD4A" w14:textId="2D2CDC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D84EAC" w14:textId="3F8924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4EFE92" w14:textId="247B32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8D1AC" w14:textId="6B29DE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09AE3" w14:textId="6D96D6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A2C36B" w14:textId="58A3AD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03A661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568AEB" w14:textId="4E5C7D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1C5A52" w14:textId="1ABF5F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1ECDB" w14:textId="0F12EB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A86B11" w14:textId="0D3C96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205F64" w14:textId="2AF0DC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84EAD" w14:textId="34AC0A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F2A66" w14:textId="4120BB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F9D1D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6B74CB" w14:textId="067E74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6C73ED" w14:textId="528031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81F51" w14:textId="6C4245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C64690" w14:textId="21074E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8DB797" w14:textId="578320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8D4F4" w14:textId="5ED5FE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9E57DB" w14:textId="7052C5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233869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7E2F79" w14:textId="27A8BE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FF5C6" w14:textId="7E93E2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464FA" w14:textId="4009C2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929F90" w14:textId="51DDF3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041DC" w14:textId="1FAD1D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B7A00" w14:textId="7EE39F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B42D1D" w14:textId="52BA4E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7C1CC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BEBBD3" w14:textId="62E19A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38623F" w14:textId="375E77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DE78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46E0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1DC2D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9AE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7C0F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0CFE48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27F038F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281BD7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DB849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F1816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DE04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91BC7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F6FAD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6900ED8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3A455F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B0F43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4F546E" w14:textId="5BCE63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6C8A5" w14:textId="6AF3F8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2C1CC3" w14:textId="57EDAE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582EDE" w14:textId="72C09F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AE62B" w14:textId="3FEF24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CF2A3" w14:textId="7C1538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652A2A" w14:textId="736C79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CC41CC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A358EC" w14:textId="008025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74E38" w14:textId="3AA5B0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0972E" w14:textId="211CD0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49B93" w14:textId="2D1B8E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12468" w14:textId="7655DC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BE60A1" w14:textId="25AEB7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8DD8D3" w14:textId="7A09D7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34076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90B72A" w14:textId="1AC362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CF9AEC" w14:textId="22189B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759AD" w14:textId="5DA152C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82B1F" w14:textId="3D19D7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25F8" w14:textId="3203FE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C6F8A" w14:textId="3AAF39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DFCFD0" w14:textId="6AF5AC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C13121B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0CADAB" w14:textId="26E658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F5C41" w14:textId="162B08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2F478" w14:textId="0886C8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D964AE" w14:textId="6B7188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F82CD2" w14:textId="3EFB55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DC4451" w14:textId="499E78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358A99" w14:textId="1E4FE0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52B3A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AA7FD5" w14:textId="6A9BF1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6E90B" w14:textId="4751ED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71C98" w14:textId="3EF50B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0C5A5" w14:textId="65489C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AF6ED" w14:textId="0786F9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3FAD79" w14:textId="1CE268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EFC52" w14:textId="1F3719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DC36A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C3BE40" w14:textId="544590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68540" w14:textId="666CF5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12C69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593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3BD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04CA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CE7E9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2AB5C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1C8BB9C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8851ECF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1F8A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8C18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8DE7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8040C1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0477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8D25E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98B854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083E3F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FBA425" w14:textId="6580EC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D4FB14" w14:textId="466B80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10DB9" w14:textId="7242F0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5BC9" w14:textId="6FD1AB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95DEDF" w14:textId="40E835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3FB55" w14:textId="73103C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1DE26A" w14:textId="38537A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F1859C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CE0E77" w14:textId="5289C7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0DD5DA" w14:textId="7F74A9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D1F83D" w14:textId="1C2CC7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2D3984" w14:textId="497A47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45272" w14:textId="476A47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BC2EB" w14:textId="257F95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D1939A" w14:textId="77421D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3AA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0C06" w14:textId="3A661C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EC3A5D" w14:textId="4C955B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7E91D" w14:textId="7F1CCE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6C399" w14:textId="19AEE6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8A71B1" w14:textId="353480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8541E" w14:textId="40A8D0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FFBAF3" w14:textId="27E555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CEC9AD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A6D994" w14:textId="656D9C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F5E7FF" w14:textId="2140C5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D1E452" w14:textId="08E248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110F4" w14:textId="7FF48C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44173" w14:textId="0EA709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2FA654" w14:textId="107260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0CBE48" w14:textId="407CDE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1CFAEF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FDC76E" w14:textId="7404DD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8BB2D" w14:textId="528FCB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917C9F" w14:textId="7CBDE6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66C059" w14:textId="3C1175B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CEFA" w14:textId="0E80AA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2A32F3" w14:textId="677A5F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F174DB" w14:textId="583C2B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3F520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D36296" w14:textId="212C33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7A0470" w14:textId="192221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8FE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1A34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4D8AD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4E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22CD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3999E0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26F4B0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08DFE83A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5E6B0C84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DCBBD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1EAE2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BC47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7DE3C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9800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B4A3D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A2311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C8DE85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BCC13E5" w14:textId="6FFB65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242044" w14:textId="64A15A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7F6B601" w14:textId="09D14E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EB13462" w14:textId="636303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F335C48" w14:textId="04FD96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0681756" w14:textId="033DF5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542EA2" w14:textId="1ACCE5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EBA7A56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B187774" w14:textId="6B01CB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AB6932" w14:textId="0CBC98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EF64A8" w14:textId="3D4014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F52B12" w14:textId="3C8648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820132" w14:textId="6208DC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74A2B9" w14:textId="791171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935896" w14:textId="10C296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85A1839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2F41B39" w14:textId="13AAEC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C51559" w14:textId="51FC53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D0E7A5" w14:textId="395222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153AFDD" w14:textId="77B74F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8E5BC6" w14:textId="378B7C5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636E09" w14:textId="0D6397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3810999" w14:textId="3D640A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62EBF8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3601893" w14:textId="38D2F4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89B9F62" w14:textId="4D44F5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3E6697" w14:textId="7FA498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F28F97" w14:textId="2894AD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7B5A70" w14:textId="79860C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495893" w14:textId="6DD494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D7C9BB" w14:textId="50F854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3EFE1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B034530" w14:textId="28C5AB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820FD8" w14:textId="0F48F0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A676EF" w14:textId="437FA0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42D81C5" w14:textId="57923D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D83F54" w14:textId="67AB34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024E69" w14:textId="5801A0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6E444" w14:textId="065952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5E82CAA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AC46FE" w14:textId="055BD7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2C72A4" w14:textId="42902A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36B48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B771D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95EDD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D20A3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BDE30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0639B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E11805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7417AB7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A6338E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8BD66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C31D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01B10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F1D0F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EA187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8B8DE9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0A3BA9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0D891C" w14:textId="0784FA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51CDB8" w14:textId="2D77CF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B774" w14:textId="234863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3AC0B" w14:textId="69F84A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6BDFBC" w14:textId="499139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22EA" w14:textId="336314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F28F9" w14:textId="7AE208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0D898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F113" w14:textId="3C0F90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5027" w14:textId="44E64A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2B185" w14:textId="780C14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134DB" w14:textId="3FF4BD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A55A80" w14:textId="104497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DA907" w14:textId="5CA33E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9A6B27" w14:textId="04425C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895AE7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615856" w14:textId="07CACB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68488" w14:textId="79BF8A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970C1B" w14:textId="6476F7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83DB8" w14:textId="468B8D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465CE" w14:textId="4F4CCC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625EE3" w14:textId="170048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EF624" w14:textId="2F1EBD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B9B6F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5256C7" w14:textId="13011D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D80ACC" w14:textId="049701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333B6" w14:textId="5F8835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3B3D7" w14:textId="1A9800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97406F" w14:textId="7FE875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FA995" w14:textId="52A927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698900" w14:textId="451281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44347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D0637" w14:textId="6C7ED9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D40F59" w14:textId="153244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5D98FC" w14:textId="4480EE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2B23F" w14:textId="73B331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CE54B" w14:textId="329662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53E45" w14:textId="498C35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A2B69B" w14:textId="094EEE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B197E2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9DC978" w14:textId="4CF2B4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6CD53" w14:textId="3A9FEF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9CA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89E2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886FC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54EE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21E34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C086F36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A9F3F70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554658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A5176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48F71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3AFC4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EDE7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D6BE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35A7D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5186A42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CB2420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C8B5F5" w14:textId="42E9D8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9226B" w14:textId="72B079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A0F01" w14:textId="63AF18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0E89AB" w14:textId="3E6CE8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C460D4" w14:textId="0A0B7F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C37A95" w14:textId="39BAA3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42909A" w14:textId="101DD2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1BCC3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9CF252" w14:textId="7F5460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090875" w14:textId="240EB9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65415" w14:textId="6035F1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2492D3" w14:textId="0054D1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1A9C1" w14:textId="69F10D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7A29C1" w14:textId="03735D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A0A662" w14:textId="13F156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ED617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75AF20" w14:textId="518194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C1600" w14:textId="31AC27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4BA64" w14:textId="08142F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F779B" w14:textId="246A8C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C30BB" w14:textId="04CC07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62AFB" w14:textId="6A09C7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BE718" w14:textId="595510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5441FE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C081E6" w14:textId="6569D8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4179D" w14:textId="472375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4AD1AE" w14:textId="6E8B1E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ACC91" w14:textId="2551CF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68DAC" w14:textId="153400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5E5C3" w14:textId="37C6CC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5C415A" w14:textId="69F883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C69AD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8853F5" w14:textId="73C3D9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9A796" w14:textId="0604EF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6EE735" w14:textId="09732B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89B31" w14:textId="5F866F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696D1" w14:textId="2E9AC6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E4BEF9" w14:textId="750841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7F1146" w14:textId="1CBCFA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CF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2E55D0" w14:textId="7330AA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ED925" w14:textId="48B9D1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D05F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DB48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69BF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CF17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F8A3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4BC4D7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70549CA5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4369CD3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AD12209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2B060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91DC1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B4E04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0DDF8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456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B28E6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B2879B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03C2AB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13AFF3" w14:textId="45987E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51E0B5" w14:textId="6150F2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265B18" w14:textId="6E2828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816B4D" w14:textId="61A962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E6309" w14:textId="4ADBF9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29FFB3" w14:textId="6E0004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434F0B" w14:textId="1296C2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B288E1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409B62" w14:textId="57693D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95C8B6" w14:textId="223B38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1A244" w14:textId="38B7868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AF4BB" w14:textId="562452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8B5E3C" w14:textId="06E316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AF566" w14:textId="2CC3B1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4F61C" w14:textId="333977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5633A3E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3A118E" w14:textId="1453E5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C04B22" w14:textId="75DC1E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0F02F5" w14:textId="7952CB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F16644" w14:textId="15CCA3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D22CE" w14:textId="34C822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5D2C72" w14:textId="19577E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7F1C09" w14:textId="393BDA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B341A4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E4679" w14:textId="5E5453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263A7" w14:textId="476339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D5D364" w14:textId="710937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1B4F03" w14:textId="32A468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2FBF7" w14:textId="62124B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78D17C" w14:textId="2738C7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984AF" w14:textId="360B71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E3CD3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E19E97" w14:textId="79F0C9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8DDD8C" w14:textId="1EBD5D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7923C4" w14:textId="1386A5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5E0338" w14:textId="5E39E9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E86A3" w14:textId="34ADC4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FE878" w14:textId="076E27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6017C" w14:textId="707AD7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C8AE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552CF" w14:textId="5F42BC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6AB24" w14:textId="7A27B2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32A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53CA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51E7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EE4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251C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9DD0B1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FFEA60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A2D475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7352BD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E0DA1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1C44A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39F4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8144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B2DABB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22103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24CF029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BD5449" w14:textId="762D9D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74ECE" w14:textId="2B4B9D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3052" w14:textId="7B2F3E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7A75" w14:textId="14ADE5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7849D" w14:textId="1252AB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675806" w14:textId="7C681B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A8A19D" w14:textId="140DD8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39208B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A60C7E" w14:textId="751C0C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3A0F11" w14:textId="7E2837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10273" w14:textId="2256F1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7D89B" w14:textId="548016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2DA28C" w14:textId="0234E2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C1D8F4" w14:textId="1D64E3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AD11D5" w14:textId="00A3A7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69851E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4794B" w14:textId="5D32AB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E09EA" w14:textId="624EDB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F1D6B" w14:textId="188848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B84951" w14:textId="15E794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19227" w14:textId="0D0B5A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0A0F5" w14:textId="4E90B9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1BB916" w14:textId="37F8A5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5DCA7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8B5E70" w14:textId="72BC8D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B2E61F" w14:textId="436D3C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3321A2" w14:textId="5FCC7E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E0CAF" w14:textId="73AA53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95E54" w14:textId="302840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84A4AB" w14:textId="41A195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ADFA07" w14:textId="350BD6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B297F7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2C1A1B" w14:textId="442481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25B8B" w14:textId="7BFC84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C640" w14:textId="2314DE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86E86" w14:textId="3107DC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B4EC62" w14:textId="4A4C83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DD6669" w14:textId="28B633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AE98D1" w14:textId="38ED12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CCFA1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0CB819" w14:textId="74757F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F812E" w14:textId="7C528C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0BA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6347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6CC3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0DE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93526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9A2C81A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4E36A6E" w14:textId="29B124B5" w:rsidR="00663890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7C14B394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376E7C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3A5E9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FF708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8D55F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26E96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CD4C8A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A222C9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80F2FB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3A2D1A" w14:textId="4C35B3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10D7E" w14:textId="6E4156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8CD1" w14:textId="48A54F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9F315" w14:textId="5CC9D8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CF5F91" w14:textId="6C5152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22FF1" w14:textId="12BB54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460A8B" w14:textId="485692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FB5BE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C6CA5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A75D2C" w14:textId="6FF05B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AE2FF5" w14:textId="0DB599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72B513" w14:textId="3F34D4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98965" w14:textId="265C78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38CC52" w14:textId="0AA812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033D88" w14:textId="7E100F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5C58C7" w14:textId="516DDF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AE91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4D7C24" w14:textId="5C4542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A059AD" w14:textId="6DCA0F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9D3191" w14:textId="08EF33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35AD8" w14:textId="29DC42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410223" w14:textId="3142A7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FBC152" w14:textId="264C81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344101" w14:textId="2A33A2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F779A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1139BD" w14:textId="2ECB9B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0D7C3" w14:textId="669482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20DFC" w14:textId="783502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9F5497" w14:textId="129EF4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CE8BE" w14:textId="4640CA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98A3A" w14:textId="19AF37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38BEAA" w14:textId="7A82D8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8BB1A8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035CFB" w14:textId="72F682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2C427" w14:textId="5601D2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FBE422" w14:textId="33F15D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BE6A2" w14:textId="3F2570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567F6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7BBF7A" w14:textId="78E603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6728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6D7100" w14:textId="6DA750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950A5B" w14:textId="038705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70D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AE47D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F676BA" w14:textId="057508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FB5BEE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59FCC" w14:textId="5F3985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661EB8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05A5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647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770F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B4E9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37B4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07ABB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08F748" w14:textId="77777777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</w:tbl>
    <w:p w14:paraId="2B3E424A" w14:textId="5FFF23E7" w:rsidR="00F93E3B" w:rsidRPr="00663890" w:rsidRDefault="00F93E3B" w:rsidP="00663890">
      <w:pPr>
        <w:pStyle w:val="a5"/>
        <w:rPr>
          <w:rFonts w:ascii="Arial Narrow" w:hAnsi="Arial Narrow" w:cs="Arial"/>
          <w:noProof/>
          <w:color w:val="auto"/>
          <w:sz w:val="20"/>
          <w:szCs w:val="20"/>
          <w:lang w:val="en-US"/>
        </w:rPr>
      </w:pPr>
    </w:p>
    <w:p w14:paraId="5A114F20" w14:textId="77777777" w:rsidR="00BF3C3E" w:rsidRPr="00663890" w:rsidRDefault="00BF3C3E" w:rsidP="00663890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BF3C3E" w:rsidRPr="00663890" w:rsidSect="00297685">
      <w:pgSz w:w="16838" w:h="11906" w:orient="landscape" w:code="9"/>
      <w:pgMar w:top="510" w:right="397" w:bottom="510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46306" w14:textId="77777777" w:rsidR="007C3199" w:rsidRDefault="007C3199">
      <w:pPr>
        <w:spacing w:after="0"/>
      </w:pPr>
      <w:r>
        <w:separator/>
      </w:r>
    </w:p>
  </w:endnote>
  <w:endnote w:type="continuationSeparator" w:id="0">
    <w:p w14:paraId="3F2A2898" w14:textId="77777777" w:rsidR="007C3199" w:rsidRDefault="007C3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EDE9B" w14:textId="77777777" w:rsidR="007C3199" w:rsidRDefault="007C3199">
      <w:pPr>
        <w:spacing w:after="0"/>
      </w:pPr>
      <w:r>
        <w:separator/>
      </w:r>
    </w:p>
  </w:footnote>
  <w:footnote w:type="continuationSeparator" w:id="0">
    <w:p w14:paraId="57830206" w14:textId="77777777" w:rsidR="007C3199" w:rsidRDefault="007C31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20BD"/>
    <w:rsid w:val="0005357B"/>
    <w:rsid w:val="0006728E"/>
    <w:rsid w:val="00071356"/>
    <w:rsid w:val="00097A25"/>
    <w:rsid w:val="000A5A57"/>
    <w:rsid w:val="000E7D5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7685"/>
    <w:rsid w:val="002C3AAE"/>
    <w:rsid w:val="002D292B"/>
    <w:rsid w:val="00302C5D"/>
    <w:rsid w:val="003327F5"/>
    <w:rsid w:val="00340CAF"/>
    <w:rsid w:val="003C0D41"/>
    <w:rsid w:val="003E085C"/>
    <w:rsid w:val="003E4A02"/>
    <w:rsid w:val="003E7B3A"/>
    <w:rsid w:val="003F70D3"/>
    <w:rsid w:val="00416364"/>
    <w:rsid w:val="00431B29"/>
    <w:rsid w:val="00440416"/>
    <w:rsid w:val="00462EAD"/>
    <w:rsid w:val="0047429C"/>
    <w:rsid w:val="004A2A7C"/>
    <w:rsid w:val="004A6170"/>
    <w:rsid w:val="004B2D3B"/>
    <w:rsid w:val="004F6AAC"/>
    <w:rsid w:val="00512F2D"/>
    <w:rsid w:val="00567F68"/>
    <w:rsid w:val="00570FBB"/>
    <w:rsid w:val="00583B82"/>
    <w:rsid w:val="005923AC"/>
    <w:rsid w:val="005D5149"/>
    <w:rsid w:val="005E31A3"/>
    <w:rsid w:val="005E656F"/>
    <w:rsid w:val="00661EB8"/>
    <w:rsid w:val="00663890"/>
    <w:rsid w:val="00667021"/>
    <w:rsid w:val="006974E1"/>
    <w:rsid w:val="006C0896"/>
    <w:rsid w:val="006F513E"/>
    <w:rsid w:val="00712732"/>
    <w:rsid w:val="007A7E86"/>
    <w:rsid w:val="007C0139"/>
    <w:rsid w:val="007C3199"/>
    <w:rsid w:val="007D45A1"/>
    <w:rsid w:val="007F564D"/>
    <w:rsid w:val="007F5AB6"/>
    <w:rsid w:val="00804FAE"/>
    <w:rsid w:val="008527AC"/>
    <w:rsid w:val="00864371"/>
    <w:rsid w:val="0087060A"/>
    <w:rsid w:val="00891377"/>
    <w:rsid w:val="008B1201"/>
    <w:rsid w:val="008B53F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153F"/>
    <w:rsid w:val="009C2BB5"/>
    <w:rsid w:val="009F1541"/>
    <w:rsid w:val="00A121C6"/>
    <w:rsid w:val="00A12667"/>
    <w:rsid w:val="00A14581"/>
    <w:rsid w:val="00A20E4C"/>
    <w:rsid w:val="00A253D7"/>
    <w:rsid w:val="00A7023D"/>
    <w:rsid w:val="00A93F7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9266A"/>
    <w:rsid w:val="00CC233C"/>
    <w:rsid w:val="00D84FBB"/>
    <w:rsid w:val="00DC1675"/>
    <w:rsid w:val="00DE32AC"/>
    <w:rsid w:val="00E1407A"/>
    <w:rsid w:val="00E318B9"/>
    <w:rsid w:val="00E50BDE"/>
    <w:rsid w:val="00E70D32"/>
    <w:rsid w:val="00E774CD"/>
    <w:rsid w:val="00E77E1D"/>
    <w:rsid w:val="00E8317B"/>
    <w:rsid w:val="00E96761"/>
    <w:rsid w:val="00EA23AE"/>
    <w:rsid w:val="00EB0778"/>
    <w:rsid w:val="00ED75B6"/>
    <w:rsid w:val="00EF1F0E"/>
    <w:rsid w:val="00F91390"/>
    <w:rsid w:val="00F93E3B"/>
    <w:rsid w:val="00FA67E1"/>
    <w:rsid w:val="00FB5BE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6820</Words>
  <Characters>38877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2021-05-05T10:12:00Z</dcterms:created>
  <dcterms:modified xsi:type="dcterms:W3CDTF">2021-05-05T10:12:00Z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