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21058E">
        <w:tc>
          <w:tcPr>
            <w:tcW w:w="2500" w:type="pct"/>
            <w:shd w:val="clear" w:color="auto" w:fill="FA4678"/>
            <w:vAlign w:val="center"/>
          </w:tcPr>
          <w:p w14:paraId="254D9321" w14:textId="0B8D89AC" w:rsidR="00ED5F48" w:rsidRPr="008B41DA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2C122BDC" w14:textId="34769758" w:rsidR="00ED5F48" w:rsidRPr="008B41DA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2021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8B41DA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22E52BD4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1A65D6EC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6E8E461C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6CC8C3F3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291AE759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2C3179BF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7CE34666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45DFB71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6343DC2F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79499C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6F9F2C1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11FC0F6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30141812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31F4B39D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492F6D9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1A40D18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1D4BDA36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2FCD018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17CE400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5C2AF1BF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014AD60C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064FB24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1CDA25E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403DCE6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7940925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120E4CB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6C97E0AD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42EB9E4D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70E0B36F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685A01B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75E1A7E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276364F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5956B0A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2FA9C3B6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2C40DF6F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09BED55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40C2C2C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36095EB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16E51BA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0C01FEA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22D92524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726853F6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4DED81C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33F13B8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21058E">
        <w:tc>
          <w:tcPr>
            <w:tcW w:w="2500" w:type="pct"/>
            <w:shd w:val="clear" w:color="auto" w:fill="E12891"/>
            <w:vAlign w:val="center"/>
          </w:tcPr>
          <w:p w14:paraId="08C628AC" w14:textId="78837136" w:rsidR="00ED5F48" w:rsidRPr="008B41DA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351313CB" w14:textId="44DC3C76" w:rsidR="00ED5F48" w:rsidRPr="008B41DA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2021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8B41DA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4414DCC9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32BEC860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0FE42C25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6D5BE066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4F5EDB51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1C86AF94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36F7B751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1556D78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426AB34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0C92C36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452439C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6455E04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3E869674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291507C6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475C060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62EBE73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1B87F3A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5DC394D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427263B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75E4754F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2A243A5F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125F4E8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7D83BF7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30FF68C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5EE6AC4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7C5E35F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4D38FD1B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6BDC904F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159C49F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1BB5009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75B4F7F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1D00F6E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6C3A582F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1B1422A8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15087F08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09946AE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065872C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727CDEE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4418CB5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374D83A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3CB632E9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0EBD407C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10CB268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4672057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21058E">
        <w:tc>
          <w:tcPr>
            <w:tcW w:w="2500" w:type="pct"/>
            <w:shd w:val="clear" w:color="auto" w:fill="B432B4"/>
            <w:vAlign w:val="center"/>
          </w:tcPr>
          <w:p w14:paraId="1D943BD5" w14:textId="0D366EB9" w:rsidR="00ED5F48" w:rsidRPr="008B41DA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5AC816B2" w14:textId="01A63B42" w:rsidR="00ED5F48" w:rsidRPr="008B41DA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2021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6168607" w14:textId="77777777" w:rsidTr="008B41DA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57E56EEC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6537B6E1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68AFBAA7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794B93FF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659A2D1E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0D2DE844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3CF0B343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AB241C6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7398096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21D4377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7FC51E3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29D34F8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5F4D949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2EF37994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43BF167F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5F596CA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129219A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37B08D4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49799E9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2EA1F17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020B04A2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2C050C4A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3A42557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7AD27A3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707BC20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713AAD1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3701A97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0F4E48F5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5B10F779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601BED9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3A5F0D3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4945C545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67D53FE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6577F0D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085CB625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74E82120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19371E9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05D57D2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4787DAF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4E1E630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52A40C0C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7213AB89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49C0E394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022264F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434DCC1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21058E">
        <w:tc>
          <w:tcPr>
            <w:tcW w:w="2500" w:type="pct"/>
            <w:shd w:val="clear" w:color="auto" w:fill="465AC8"/>
            <w:vAlign w:val="center"/>
          </w:tcPr>
          <w:p w14:paraId="6AE3BB0C" w14:textId="53B40F34" w:rsidR="00ED5F48" w:rsidRPr="008B41DA" w:rsidRDefault="005E3872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DÉCEMBRE</w:t>
            </w:r>
          </w:p>
        </w:tc>
        <w:tc>
          <w:tcPr>
            <w:tcW w:w="2500" w:type="pct"/>
            <w:shd w:val="clear" w:color="auto" w:fill="465AC8"/>
            <w:vAlign w:val="center"/>
          </w:tcPr>
          <w:p w14:paraId="3D8BA562" w14:textId="4DCDC4B1" w:rsidR="00ED5F48" w:rsidRPr="008B41DA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2021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D4CAD8A" w14:textId="3E62D5A8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1C608AFC" w14:textId="77777777" w:rsidTr="008B41DA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1D5D98BB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4B89B197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4F41EACC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4947AE45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312561D0" w:rsidR="00ED5F48" w:rsidRPr="008B41DA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2D33B686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72D5F014" w:rsidR="00ED5F48" w:rsidRPr="008B41D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7C17943B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3BF6E7B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7FC3009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416A4F2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64F89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289D5BF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6C95D9E1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078F88CA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1B2974B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6BCD6ECA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430E641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5510FF5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6C4F87C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72B3A75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6FC7D06A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35A78D3F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45B9813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724B86F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636C5F8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5D06B04D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5D687308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49FD09A1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15650F20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2697143E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7C39FC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643CDFC2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3A9B47A3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209ED314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132D7862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2EE8A9F4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550FF26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0C393AE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6CFC5AE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11C33089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5AC662F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0CD617E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0E17DF96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81026A"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8B41DA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288C7550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34A5EFFB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3872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8B41D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</w:p>
        </w:tc>
      </w:tr>
    </w:tbl>
    <w:p w14:paraId="50D5D5A5" w14:textId="77777777" w:rsidR="00ED5F48" w:rsidRPr="000D04CD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  <w:lang w:val="en-US"/>
        </w:rPr>
      </w:pPr>
    </w:p>
    <w:sectPr w:rsidR="00ED5F48" w:rsidRPr="000D04CD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5A9B8" w14:textId="77777777" w:rsidR="006A5264" w:rsidRDefault="006A5264">
      <w:pPr>
        <w:spacing w:after="0"/>
      </w:pPr>
      <w:r>
        <w:separator/>
      </w:r>
    </w:p>
  </w:endnote>
  <w:endnote w:type="continuationSeparator" w:id="0">
    <w:p w14:paraId="69A3728E" w14:textId="77777777" w:rsidR="006A5264" w:rsidRDefault="006A52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1FCC6" w14:textId="77777777" w:rsidR="006A5264" w:rsidRDefault="006A5264">
      <w:pPr>
        <w:spacing w:after="0"/>
      </w:pPr>
      <w:r>
        <w:separator/>
      </w:r>
    </w:p>
  </w:footnote>
  <w:footnote w:type="continuationSeparator" w:id="0">
    <w:p w14:paraId="0D30B902" w14:textId="77777777" w:rsidR="006A5264" w:rsidRDefault="006A52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0D04CD"/>
    <w:rsid w:val="001274F3"/>
    <w:rsid w:val="00151CCE"/>
    <w:rsid w:val="001B01F9"/>
    <w:rsid w:val="001C41F9"/>
    <w:rsid w:val="0021058E"/>
    <w:rsid w:val="00285C1D"/>
    <w:rsid w:val="002D7C5A"/>
    <w:rsid w:val="003327F5"/>
    <w:rsid w:val="00333CC8"/>
    <w:rsid w:val="00340CAF"/>
    <w:rsid w:val="003B7C29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1BC9"/>
    <w:rsid w:val="005E3872"/>
    <w:rsid w:val="005E656F"/>
    <w:rsid w:val="005F7F6D"/>
    <w:rsid w:val="00642A90"/>
    <w:rsid w:val="00654498"/>
    <w:rsid w:val="00667021"/>
    <w:rsid w:val="006974E1"/>
    <w:rsid w:val="006A5264"/>
    <w:rsid w:val="006B6899"/>
    <w:rsid w:val="006C0896"/>
    <w:rsid w:val="006F513E"/>
    <w:rsid w:val="0072245D"/>
    <w:rsid w:val="00731FAB"/>
    <w:rsid w:val="007C0139"/>
    <w:rsid w:val="007D45A1"/>
    <w:rsid w:val="007F564D"/>
    <w:rsid w:val="0081026A"/>
    <w:rsid w:val="008B1201"/>
    <w:rsid w:val="008B41DA"/>
    <w:rsid w:val="008F16F7"/>
    <w:rsid w:val="009164BA"/>
    <w:rsid w:val="009166BD"/>
    <w:rsid w:val="00921811"/>
    <w:rsid w:val="00943D79"/>
    <w:rsid w:val="00977AAE"/>
    <w:rsid w:val="00996E56"/>
    <w:rsid w:val="00997268"/>
    <w:rsid w:val="00A12667"/>
    <w:rsid w:val="00A14581"/>
    <w:rsid w:val="00A20E4C"/>
    <w:rsid w:val="00A72868"/>
    <w:rsid w:val="00AA23D3"/>
    <w:rsid w:val="00AA3C50"/>
    <w:rsid w:val="00AE302A"/>
    <w:rsid w:val="00AE36BB"/>
    <w:rsid w:val="00B37C7E"/>
    <w:rsid w:val="00B64F89"/>
    <w:rsid w:val="00B65B09"/>
    <w:rsid w:val="00B84071"/>
    <w:rsid w:val="00B85583"/>
    <w:rsid w:val="00B9476B"/>
    <w:rsid w:val="00BC3952"/>
    <w:rsid w:val="00BE5AB8"/>
    <w:rsid w:val="00BF49DC"/>
    <w:rsid w:val="00C3512F"/>
    <w:rsid w:val="00C44DFB"/>
    <w:rsid w:val="00C6519B"/>
    <w:rsid w:val="00C70F21"/>
    <w:rsid w:val="00C71C89"/>
    <w:rsid w:val="00C7354B"/>
    <w:rsid w:val="00C800AA"/>
    <w:rsid w:val="00C91F9B"/>
    <w:rsid w:val="00C939BB"/>
    <w:rsid w:val="00D757FC"/>
    <w:rsid w:val="00DA1568"/>
    <w:rsid w:val="00DB6B33"/>
    <w:rsid w:val="00DE32AC"/>
    <w:rsid w:val="00DE3363"/>
    <w:rsid w:val="00E1407A"/>
    <w:rsid w:val="00E173B6"/>
    <w:rsid w:val="00E30A53"/>
    <w:rsid w:val="00E33F1A"/>
    <w:rsid w:val="00E50BDE"/>
    <w:rsid w:val="00E774CD"/>
    <w:rsid w:val="00E77E1D"/>
    <w:rsid w:val="00E97684"/>
    <w:rsid w:val="00ED5F48"/>
    <w:rsid w:val="00ED75B6"/>
    <w:rsid w:val="00F26220"/>
    <w:rsid w:val="00F91390"/>
    <w:rsid w:val="00F93E3B"/>
    <w:rsid w:val="00FA770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2021-05-05T07:37:00Z</dcterms:created>
  <dcterms:modified xsi:type="dcterms:W3CDTF">2021-05-05T07:37:00Z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