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50296CB7" w14:textId="77777777" w:rsidTr="0021058E">
        <w:tc>
          <w:tcPr>
            <w:tcW w:w="2500" w:type="pct"/>
            <w:shd w:val="clear" w:color="auto" w:fill="FA4678"/>
            <w:vAlign w:val="center"/>
          </w:tcPr>
          <w:p w14:paraId="254D9321" w14:textId="0B8D89AC" w:rsidR="00ED5F48" w:rsidRPr="008B41DA" w:rsidRDefault="005F7F6D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 w:cs="Calibri"/>
                <w:noProof/>
                <w:color w:val="FFFFFF" w:themeColor="background1"/>
                <w:sz w:val="54"/>
                <w:szCs w:val="54"/>
                <w:lang w:bidi="ru-RU"/>
              </w:rPr>
              <w:t>SEPTEMBRE</w:t>
            </w:r>
          </w:p>
        </w:tc>
        <w:tc>
          <w:tcPr>
            <w:tcW w:w="2500" w:type="pct"/>
            <w:shd w:val="clear" w:color="auto" w:fill="FA4678"/>
            <w:vAlign w:val="center"/>
          </w:tcPr>
          <w:p w14:paraId="2C122BDC" w14:textId="271A7633" w:rsidR="00ED5F48" w:rsidRPr="008B41DA" w:rsidRDefault="00ED5F48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instrText xml:space="preserve"> DOCVARIABLE  MonthStart1 \@  yyyy   \* MERGEFORMAT </w:instrTex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t>2020</w: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end"/>
            </w:r>
          </w:p>
        </w:tc>
      </w:tr>
    </w:tbl>
    <w:p w14:paraId="3A1C3F59" w14:textId="58A003CF" w:rsidR="00ED5F48" w:rsidRPr="00642A90" w:rsidRDefault="00ED5F48" w:rsidP="0021058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73D4F18E" w14:textId="77777777" w:rsidTr="008B41DA">
        <w:trPr>
          <w:trHeight w:val="340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68B71591" w14:textId="22E52BD4" w:rsidR="00ED5F48" w:rsidRPr="008B41DA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2C34C84" w14:textId="1A65D6EC" w:rsidR="00ED5F48" w:rsidRPr="008B41DA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95B52EC" w14:textId="6E8E461C" w:rsidR="00ED5F48" w:rsidRPr="008B41DA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F8901F3" w14:textId="6CC8C3F3" w:rsidR="00ED5F48" w:rsidRPr="008B41DA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361C956E" w14:textId="291AE759" w:rsidR="00ED5F48" w:rsidRPr="008B41DA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19D61C0" w14:textId="2C3179BF" w:rsidR="00ED5F48" w:rsidRPr="008B41D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FA4678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DBBAC7D" w14:textId="7CE34666" w:rsidR="00ED5F48" w:rsidRPr="008B41D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FA4678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166C3811" w14:textId="77777777" w:rsidTr="008B41DA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B43B821" w14:textId="1D731E30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FFB9CA1" w14:textId="3621C02C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B4DA1A" w14:textId="6764DC14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F1FFCFA" w14:textId="0E399DA0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38BB18" w14:textId="4D479A8F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06E4B02" w14:textId="26FEBA27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=E2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=E2+1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t>5</w: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240438D" w14:textId="66C02A31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=F2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=F2+1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t>6</w: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97684" w14:paraId="0D4D71E7" w14:textId="77777777" w:rsidTr="008B41DA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AF99DC" w14:textId="556D0C2D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BAE7F85" w14:textId="64420FD4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5F1DBB" w14:textId="4B87E509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047810" w14:textId="0830509B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7EAB4C" w14:textId="153C9B81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7E3FE6" w14:textId="49C5D5B0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=E3+1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t>12</w: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6664AB9" w14:textId="2FFCDB66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=F3+1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t>13</w: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97684" w14:paraId="1B78E7BE" w14:textId="77777777" w:rsidTr="008B41DA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176476" w14:textId="5ECA90F8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F75EFE3" w14:textId="54F7692A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80BC65" w14:textId="7F0CE9F5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C83BF1" w14:textId="7BA483F3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B070CE" w14:textId="153B19AE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6E46A07" w14:textId="30739E78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=E4+1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t>19</w: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3C44432" w14:textId="4F39BB91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=F4+1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t>20</w: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97684" w14:paraId="1302B2E8" w14:textId="77777777" w:rsidTr="008B41DA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85F12A2" w14:textId="7355963D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25A8394" w14:textId="63E1965B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769D7C" w14:textId="4918016B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8453EB" w14:textId="199CDCBB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9944F37" w14:textId="1664F71E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AFB997" w14:textId="6675ACE6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=E5+1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t>26</w: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56F89B5" w14:textId="2A4A6F7E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=F5+1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t>27</w: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97684" w14:paraId="05D3B96E" w14:textId="77777777" w:rsidTr="008B41DA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9963310" w14:textId="4776F574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231E346" w14:textId="193D0733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EE8D4F1" w14:textId="0D9F5A47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53DD33B" w14:textId="42FC425B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DD4251" w14:textId="4D58385C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1026A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460CFE" w14:textId="430F37DB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=E6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=E6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81026A"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81026A"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=E6+1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2D7C5A"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86D57F2" w14:textId="5682F470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=F6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=F6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2D7C5A"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2D7C5A"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=F6+1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2D7C5A"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2D7C5A"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97684" w14:paraId="3171E1FC" w14:textId="77777777" w:rsidTr="008B41DA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67D74A0" w14:textId="16EB526F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5EFD26D" w14:textId="34EA319C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687132" w14:textId="77777777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CB5D95" w14:textId="77777777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D215D6" w14:textId="77777777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F9CA47B" w14:textId="77777777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75EF88C" w14:textId="77777777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37EB2D43" w14:textId="77777777" w:rsidTr="0021058E">
        <w:tc>
          <w:tcPr>
            <w:tcW w:w="2500" w:type="pct"/>
            <w:shd w:val="clear" w:color="auto" w:fill="E12891"/>
            <w:vAlign w:val="center"/>
          </w:tcPr>
          <w:p w14:paraId="08C628AC" w14:textId="78837136" w:rsidR="00ED5F48" w:rsidRPr="008B41DA" w:rsidRDefault="005F7F6D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 w:cs="Calibri"/>
                <w:noProof/>
                <w:color w:val="FFFFFF" w:themeColor="background1"/>
                <w:sz w:val="54"/>
                <w:szCs w:val="54"/>
                <w:lang w:bidi="ru-RU"/>
              </w:rPr>
              <w:t>OCTOBRE</w:t>
            </w:r>
          </w:p>
        </w:tc>
        <w:tc>
          <w:tcPr>
            <w:tcW w:w="2500" w:type="pct"/>
            <w:shd w:val="clear" w:color="auto" w:fill="E12891"/>
            <w:vAlign w:val="center"/>
          </w:tcPr>
          <w:p w14:paraId="351313CB" w14:textId="57D5AEF4" w:rsidR="00ED5F48" w:rsidRPr="008B41DA" w:rsidRDefault="00ED5F48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instrText xml:space="preserve"> DOCVARIABLE  MonthStart1 \@  yyyy   \* MERGEFORMAT </w:instrTex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t>2020</w: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end"/>
            </w:r>
          </w:p>
        </w:tc>
      </w:tr>
    </w:tbl>
    <w:p w14:paraId="702D815D" w14:textId="2505BBA2" w:rsidR="00ED5F48" w:rsidRPr="00642A90" w:rsidRDefault="00ED5F48" w:rsidP="0021058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744C85F7" w14:textId="77777777" w:rsidTr="008B41DA">
        <w:trPr>
          <w:trHeight w:val="340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1CC8B071" w14:textId="4414DCC9" w:rsidR="00ED5F48" w:rsidRPr="008B41DA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A25A901" w14:textId="32BEC860" w:rsidR="00ED5F48" w:rsidRPr="008B41DA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1D16FEA" w14:textId="0FE42C25" w:rsidR="00ED5F48" w:rsidRPr="008B41DA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ABF5B13" w14:textId="6D5BE066" w:rsidR="00ED5F48" w:rsidRPr="008B41DA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A158D24" w14:textId="4F5EDB51" w:rsidR="00ED5F48" w:rsidRPr="008B41DA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7D4827B" w14:textId="1C86AF94" w:rsidR="00ED5F48" w:rsidRPr="008B41D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E12891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E9E91D0" w14:textId="36F7B751" w:rsidR="00ED5F48" w:rsidRPr="008B41D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E12891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5381513E" w14:textId="77777777" w:rsidTr="008B41DA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6BC57C8" w14:textId="452E716C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MonthStart10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28061A7" w14:textId="49CD6C97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MonthStart10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22F473E" w14:textId="561D9E78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MonthStart10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CCEDDE" w14:textId="1F6A8278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MonthStart10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CE170C" w14:textId="483055B0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MonthStart10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56E015" w14:textId="72039EF9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DocVariable MonthStart10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=E2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=E2+1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t>3</w: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ADF4C5D" w14:textId="54F2167F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DocVariable MonthStart10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=F2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=F2+1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t>4</w: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97684" w14:paraId="721964FC" w14:textId="77777777" w:rsidTr="008B41DA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3169FFA" w14:textId="0A192D7E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603F53D" w14:textId="3D0C9A86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0E40092" w14:textId="7DF0A0BE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F6D1F4" w14:textId="0ABF6583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E17393" w14:textId="5A5AB652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C1BCADB" w14:textId="66092160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=E3+1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t>10</w: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1422885" w14:textId="7E033385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=F3+1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t>11</w: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97684" w14:paraId="4715A07D" w14:textId="77777777" w:rsidTr="008B41DA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343FC40" w14:textId="345E7803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23101E2" w14:textId="4B0EC748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2224C0" w14:textId="46BF8FF4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E8B817" w14:textId="7C27E516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EAF1C4" w14:textId="22787DD9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49DADF" w14:textId="78884791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=E4+1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t>17</w: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B5E98B9" w14:textId="55C1C6B2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=F4+1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t>18</w: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97684" w14:paraId="031FB9CF" w14:textId="77777777" w:rsidTr="008B41DA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3BAA67E" w14:textId="75CEDDBB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A91E366" w14:textId="27BA4E32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CD9FA9" w14:textId="62C06C2B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730DE8" w14:textId="7B2D6A5F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8E94C42" w14:textId="52FEE2E1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1F44B0" w14:textId="5A87332F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=E5+1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t>24</w: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F9ADD11" w14:textId="5AC17721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=F5+1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t>25</w: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97684" w14:paraId="70CC9F45" w14:textId="77777777" w:rsidTr="008B41DA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327EB80" w14:textId="1C000804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D827B45" w14:textId="7C39ABB1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BFFAE0" w14:textId="47EC56C9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D086A65" w14:textId="0D20B4C8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E68AD1" w14:textId="1C9518F4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56863F3" w14:textId="58ADFA06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=E6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=E6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=E6+1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t>31</w: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0CF03AC" w14:textId="73017903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=F6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=F6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=F6+1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97684" w14:paraId="1957B553" w14:textId="77777777" w:rsidTr="008B41DA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5070656" w14:textId="09D99E99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1026A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98AFD37" w14:textId="0B745731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1026A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1026A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420F714" w14:textId="77777777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B39AC7" w14:textId="77777777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4575F8" w14:textId="77777777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BCB9558" w14:textId="77777777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C2D1A52" w14:textId="77777777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491B8CF8" w14:textId="77777777" w:rsidTr="0021058E">
        <w:tc>
          <w:tcPr>
            <w:tcW w:w="2500" w:type="pct"/>
            <w:shd w:val="clear" w:color="auto" w:fill="B432B4"/>
            <w:vAlign w:val="center"/>
          </w:tcPr>
          <w:p w14:paraId="1D943BD5" w14:textId="0D366EB9" w:rsidR="00ED5F48" w:rsidRPr="008B41DA" w:rsidRDefault="005F7F6D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 w:cs="Calibri"/>
                <w:noProof/>
                <w:color w:val="FFFFFF" w:themeColor="background1"/>
                <w:sz w:val="54"/>
                <w:szCs w:val="54"/>
                <w:lang w:bidi="ru-RU"/>
              </w:rPr>
              <w:t>NOVEMBRE</w:t>
            </w:r>
          </w:p>
        </w:tc>
        <w:tc>
          <w:tcPr>
            <w:tcW w:w="2500" w:type="pct"/>
            <w:shd w:val="clear" w:color="auto" w:fill="B432B4"/>
            <w:vAlign w:val="center"/>
          </w:tcPr>
          <w:p w14:paraId="5AC816B2" w14:textId="32E10E6F" w:rsidR="00ED5F48" w:rsidRPr="008B41DA" w:rsidRDefault="00ED5F48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instrText xml:space="preserve"> DOCVARIABLE  MonthStart1 \@  yyyy   \* MERGEFORMAT </w:instrTex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t>2020</w: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end"/>
            </w:r>
          </w:p>
        </w:tc>
      </w:tr>
    </w:tbl>
    <w:p w14:paraId="60D83A92" w14:textId="61BA8925" w:rsidR="00ED5F48" w:rsidRPr="00642A90" w:rsidRDefault="00ED5F48" w:rsidP="0021058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46168607" w14:textId="77777777" w:rsidTr="008B41DA">
        <w:trPr>
          <w:trHeight w:val="340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624BECF2" w14:textId="57E56EEC" w:rsidR="00ED5F48" w:rsidRPr="008B41DA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15CDEE10" w14:textId="6537B6E1" w:rsidR="00ED5F48" w:rsidRPr="008B41DA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8328FBE" w14:textId="68AFBAA7" w:rsidR="00ED5F48" w:rsidRPr="008B41DA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6C11AC7" w14:textId="794B93FF" w:rsidR="00ED5F48" w:rsidRPr="008B41DA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92D2B52" w14:textId="659A2D1E" w:rsidR="00ED5F48" w:rsidRPr="008B41DA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4E3B942" w14:textId="0D2DE844" w:rsidR="00ED5F48" w:rsidRPr="008B41D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B432B4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5F471C53" w14:textId="3CF0B343" w:rsidR="00ED5F48" w:rsidRPr="008B41D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B432B4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1AB241C6" w14:textId="77777777" w:rsidTr="008B41DA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9208744" w14:textId="6653C3C3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F23BE8" w14:textId="03863120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F104F4" w14:textId="62FBB2CD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B57DE07" w14:textId="6A993251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EDA721" w14:textId="0FE02701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318F1A" w14:textId="164DE045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44BCADC" w14:textId="0B6FF5C7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7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7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9F799E"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1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97684" w14:paraId="1190101B" w14:textId="77777777" w:rsidTr="008B41DA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392197A" w14:textId="38B57322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6E84146" w14:textId="6398A1D5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1D001C" w14:textId="24C7FC4A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99F84F" w14:textId="04EE578C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D7A2C7" w14:textId="32CC8DD5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8C68FC" w14:textId="36989B0E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7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FA46A54" w14:textId="537D81C5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8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97684" w14:paraId="71496383" w14:textId="77777777" w:rsidTr="008B41DA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EC68B63" w14:textId="3AF755B5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1DE3BEC" w14:textId="3A2FB845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AD6FE0" w14:textId="13485DC5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A9C57C" w14:textId="33B69640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0A001C" w14:textId="195348CE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B318C0" w14:textId="0921555B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14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CC94ADB" w14:textId="1176F102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15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97684" w14:paraId="074BB8BF" w14:textId="77777777" w:rsidTr="008B41DA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77B7C06" w14:textId="354E30D6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751A727" w14:textId="062D9735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866D1E" w14:textId="2AC31793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14EB99" w14:textId="689AA4D5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9EFBF0" w14:textId="4934FE15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33F83D" w14:textId="6D540DF8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21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1C6EBAA" w14:textId="02FFD092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22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97684" w14:paraId="3240C3B6" w14:textId="77777777" w:rsidTr="008B41DA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EFB2A1C" w14:textId="7DF3006D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48B7341" w14:textId="0DCF6ED2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D13A7C" w14:textId="64934B6C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BD97E4" w14:textId="6EA0BFF8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78CE96" w14:textId="0378D658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9A1247" w14:textId="2628E404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="009F799E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28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3BC1A11" w14:textId="31E529F3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="009F799E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29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97684" w14:paraId="1AEF418B" w14:textId="77777777" w:rsidTr="008B41DA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9A0E62B" w14:textId="78517B50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CAB03A5" w14:textId="6E652301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B7ACE1" w14:textId="77777777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C7008B6" w14:textId="77777777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10AE0D9" w14:textId="77777777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960972F" w14:textId="77777777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994C250" w14:textId="77777777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31547B57" w14:textId="77777777" w:rsidTr="0021058E">
        <w:tc>
          <w:tcPr>
            <w:tcW w:w="2500" w:type="pct"/>
            <w:shd w:val="clear" w:color="auto" w:fill="465AC8"/>
            <w:vAlign w:val="center"/>
          </w:tcPr>
          <w:p w14:paraId="6AE3BB0C" w14:textId="734E55C4" w:rsidR="00ED5F48" w:rsidRPr="008B41DA" w:rsidRDefault="009F799E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54"/>
                <w:szCs w:val="54"/>
                <w:lang w:bidi="ru-RU"/>
              </w:rPr>
              <w:t>DÉCEMBRE</w:t>
            </w:r>
          </w:p>
        </w:tc>
        <w:tc>
          <w:tcPr>
            <w:tcW w:w="2500" w:type="pct"/>
            <w:shd w:val="clear" w:color="auto" w:fill="465AC8"/>
            <w:vAlign w:val="center"/>
          </w:tcPr>
          <w:p w14:paraId="3D8BA562" w14:textId="0730A1FA" w:rsidR="00ED5F48" w:rsidRPr="008B41DA" w:rsidRDefault="00ED5F48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instrText xml:space="preserve"> DOCVARIABLE  MonthStart1 \@  yyyy   \* MERGEFORMAT </w:instrTex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t>2020</w: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end"/>
            </w:r>
          </w:p>
        </w:tc>
      </w:tr>
    </w:tbl>
    <w:p w14:paraId="7D4CAD8A" w14:textId="3E62D5A8" w:rsidR="00ED5F48" w:rsidRPr="00642A90" w:rsidRDefault="00ED5F48" w:rsidP="0021058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1C608AFC" w14:textId="77777777" w:rsidTr="008B41DA">
        <w:trPr>
          <w:trHeight w:val="340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01AA947D" w14:textId="1D5D98BB" w:rsidR="00ED5F48" w:rsidRPr="008B41DA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080F3955" w14:textId="4B89B197" w:rsidR="00ED5F48" w:rsidRPr="008B41DA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B173504" w14:textId="4F41EACC" w:rsidR="00ED5F48" w:rsidRPr="008B41DA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459C1B2" w14:textId="4947AE45" w:rsidR="00ED5F48" w:rsidRPr="008B41DA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2689FC3" w14:textId="312561D0" w:rsidR="00ED5F48" w:rsidRPr="008B41DA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2C5A400" w14:textId="2D33B686" w:rsidR="00ED5F48" w:rsidRPr="008B41D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465AC8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3317BA1" w14:textId="72D5F014" w:rsidR="00ED5F48" w:rsidRPr="008B41D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465AC8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7C17943B" w14:textId="77777777" w:rsidTr="008B41DA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EC0A191" w14:textId="28286BB5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F03151C" w14:textId="15D4B869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4DC06B" w14:textId="3547E9FD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DB9C6B" w14:textId="7BD28A39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50C7CA6" w14:textId="37B00080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B16ECF4" w14:textId="01C5D0AF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=E2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=E2+1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t>5</w: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98D4833" w14:textId="4423FA1E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=F2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=F2+1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t>6</w: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97684" w14:paraId="07F4FCFD" w14:textId="77777777" w:rsidTr="008B41DA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F9E951E" w14:textId="17D91789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1CB7923" w14:textId="0EEE0E54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F31A5E" w14:textId="1E916F4B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475C4A" w14:textId="33F67B57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AC826A" w14:textId="556A72A3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13D5FA" w14:textId="36796565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=E3+1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t>12</w: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304BDE0" w14:textId="5A0E1DAA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=F3+1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t>13</w: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97684" w14:paraId="67DB9DAF" w14:textId="77777777" w:rsidTr="008B41DA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C9A3BBE" w14:textId="6F4F43AD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3F2CCF4" w14:textId="26BFF0B6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AD79D1" w14:textId="1CACEDEA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E272435" w14:textId="151706CC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A50AED" w14:textId="71EB0D03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A101BC" w14:textId="172B1959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=E4+1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t>19</w: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7CC68C2" w14:textId="7D703845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=F4+1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t>20</w: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97684" w14:paraId="2953C655" w14:textId="77777777" w:rsidTr="008B41DA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3D4027" w14:textId="059416FA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BD3027E" w14:textId="0C812F43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136C06" w14:textId="1427D8E7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23EA43" w14:textId="6954BF5E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DEDC25" w14:textId="3B4A0B54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B015B6" w14:textId="2747FB93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=E5+1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t>26</w: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73DCFA5" w14:textId="6459F370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=F5+1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t>27</w: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97684" w14:paraId="5CCE256B" w14:textId="77777777" w:rsidTr="008B41DA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DEC791C" w14:textId="681AAF4D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3EECC90" w14:textId="2A7FEBC5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2A7C4A" w14:textId="2C2B75F2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EF03C3" w14:textId="5CF3969A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704AB9" w14:textId="1CB1CCDD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EF70DB" w14:textId="3E0C8056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=E6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=E6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=E6+1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81026A"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1C92646" w14:textId="4377E54E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=F6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=F6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81026A"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81026A"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=F6+1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2D7C5A"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97684" w14:paraId="043F7B53" w14:textId="77777777" w:rsidTr="008B41DA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B7E597A" w14:textId="29AEDEE4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93B94D4" w14:textId="4E142CF0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F799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C97E6E" w14:textId="77777777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6040DA4" w14:textId="77777777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8C1197" w14:textId="77777777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8B8C80" w14:textId="77777777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099B848" w14:textId="77777777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</w:p>
        </w:tc>
      </w:tr>
    </w:tbl>
    <w:p w14:paraId="50D5D5A5" w14:textId="77777777" w:rsidR="00ED5F48" w:rsidRPr="00BE2882" w:rsidRDefault="00ED5F48" w:rsidP="0021058E">
      <w:pPr>
        <w:pStyle w:val="a5"/>
        <w:jc w:val="center"/>
        <w:rPr>
          <w:rFonts w:ascii="Century Gothic" w:hAnsi="Century Gothic"/>
          <w:noProof/>
          <w:color w:val="auto"/>
          <w:sz w:val="2"/>
          <w:szCs w:val="2"/>
          <w:lang w:val="en-US"/>
        </w:rPr>
      </w:pPr>
    </w:p>
    <w:sectPr w:rsidR="00ED5F48" w:rsidRPr="00BE2882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6E272D" w14:textId="77777777" w:rsidR="00576A99" w:rsidRDefault="00576A99">
      <w:pPr>
        <w:spacing w:after="0"/>
      </w:pPr>
      <w:r>
        <w:separator/>
      </w:r>
    </w:p>
  </w:endnote>
  <w:endnote w:type="continuationSeparator" w:id="0">
    <w:p w14:paraId="29C86B21" w14:textId="77777777" w:rsidR="00576A99" w:rsidRDefault="00576A9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7CC796" w14:textId="77777777" w:rsidR="00576A99" w:rsidRDefault="00576A99">
      <w:pPr>
        <w:spacing w:after="0"/>
      </w:pPr>
      <w:r>
        <w:separator/>
      </w:r>
    </w:p>
  </w:footnote>
  <w:footnote w:type="continuationSeparator" w:id="0">
    <w:p w14:paraId="5E8F22EF" w14:textId="77777777" w:rsidR="00576A99" w:rsidRDefault="00576A9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0"/>
    <w:docVar w:name="MonthEnd10" w:val="31.10.2020"/>
    <w:docVar w:name="MonthEnd11" w:val="30.11.2020"/>
    <w:docVar w:name="MonthEnd12" w:val="31.12.2020"/>
    <w:docVar w:name="MonthEnd2" w:val="29.02.2020"/>
    <w:docVar w:name="MonthEnd3" w:val="31.03.2020"/>
    <w:docVar w:name="MonthEnd4" w:val="30.04.2020"/>
    <w:docVar w:name="MonthEnd5" w:val="31.05.2020"/>
    <w:docVar w:name="MonthEnd6" w:val="30.06.2020"/>
    <w:docVar w:name="MonthEnd7" w:val="31.07.2020"/>
    <w:docVar w:name="MonthEnd8" w:val="31.08.2020"/>
    <w:docVar w:name="MonthEnd9" w:val="30.09.2020"/>
    <w:docVar w:name="Months" w:val="12"/>
    <w:docVar w:name="MonthStart1" w:val="01.01.2020"/>
    <w:docVar w:name="MonthStart10" w:val="01.10.2020"/>
    <w:docVar w:name="MonthStart11" w:val="01.11.2020"/>
    <w:docVar w:name="MonthStart12" w:val="01.12.2020"/>
    <w:docVar w:name="MonthStart2" w:val="01.02.2020"/>
    <w:docVar w:name="MonthStart3" w:val="01.03.2020"/>
    <w:docVar w:name="MonthStart4" w:val="01.04.2020"/>
    <w:docVar w:name="MonthStart5" w:val="01.05.2020"/>
    <w:docVar w:name="MonthStart6" w:val="01.06.2020"/>
    <w:docVar w:name="MonthStart7" w:val="01.07.2020"/>
    <w:docVar w:name="MonthStart8" w:val="01.08.2020"/>
    <w:docVar w:name="MonthStart9" w:val="01.09.2020"/>
    <w:docVar w:name="MonthStartLast" w:val="12/1/2012"/>
    <w:docVar w:name="WeekStart" w:val="понедельник"/>
  </w:docVars>
  <w:rsids>
    <w:rsidRoot w:val="00285C1D"/>
    <w:rsid w:val="00002FD2"/>
    <w:rsid w:val="0005357B"/>
    <w:rsid w:val="00071356"/>
    <w:rsid w:val="00097A25"/>
    <w:rsid w:val="000A5A57"/>
    <w:rsid w:val="001274F3"/>
    <w:rsid w:val="00151CCE"/>
    <w:rsid w:val="00171A2C"/>
    <w:rsid w:val="001B01F9"/>
    <w:rsid w:val="001C41F9"/>
    <w:rsid w:val="0021058E"/>
    <w:rsid w:val="00285C1D"/>
    <w:rsid w:val="002D7C5A"/>
    <w:rsid w:val="003327F5"/>
    <w:rsid w:val="00340CAF"/>
    <w:rsid w:val="003C0D41"/>
    <w:rsid w:val="003E085C"/>
    <w:rsid w:val="003E7817"/>
    <w:rsid w:val="003E7B3A"/>
    <w:rsid w:val="00416364"/>
    <w:rsid w:val="00431B29"/>
    <w:rsid w:val="00440416"/>
    <w:rsid w:val="00462EAD"/>
    <w:rsid w:val="004A6170"/>
    <w:rsid w:val="004F6AAC"/>
    <w:rsid w:val="005057BD"/>
    <w:rsid w:val="00512F2D"/>
    <w:rsid w:val="00570FBB"/>
    <w:rsid w:val="00576A99"/>
    <w:rsid w:val="00583B82"/>
    <w:rsid w:val="005923AC"/>
    <w:rsid w:val="005D5149"/>
    <w:rsid w:val="005E656F"/>
    <w:rsid w:val="005F7F6D"/>
    <w:rsid w:val="00642A90"/>
    <w:rsid w:val="00667021"/>
    <w:rsid w:val="00686E45"/>
    <w:rsid w:val="006974E1"/>
    <w:rsid w:val="006B6899"/>
    <w:rsid w:val="006C0896"/>
    <w:rsid w:val="006F513E"/>
    <w:rsid w:val="007C0139"/>
    <w:rsid w:val="007D45A1"/>
    <w:rsid w:val="007F564D"/>
    <w:rsid w:val="0081026A"/>
    <w:rsid w:val="008B1201"/>
    <w:rsid w:val="008B41DA"/>
    <w:rsid w:val="008F16F7"/>
    <w:rsid w:val="00907233"/>
    <w:rsid w:val="009164BA"/>
    <w:rsid w:val="009166BD"/>
    <w:rsid w:val="00921811"/>
    <w:rsid w:val="00977AAE"/>
    <w:rsid w:val="00996E56"/>
    <w:rsid w:val="00997268"/>
    <w:rsid w:val="009F799E"/>
    <w:rsid w:val="00A12667"/>
    <w:rsid w:val="00A14581"/>
    <w:rsid w:val="00A20E4C"/>
    <w:rsid w:val="00A26CF4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2882"/>
    <w:rsid w:val="00BE5AB8"/>
    <w:rsid w:val="00BF1B82"/>
    <w:rsid w:val="00BF49DC"/>
    <w:rsid w:val="00C44DFB"/>
    <w:rsid w:val="00C6519B"/>
    <w:rsid w:val="00C70F21"/>
    <w:rsid w:val="00C71C89"/>
    <w:rsid w:val="00C7354B"/>
    <w:rsid w:val="00C800AA"/>
    <w:rsid w:val="00C91F9B"/>
    <w:rsid w:val="00DB4244"/>
    <w:rsid w:val="00DB6B33"/>
    <w:rsid w:val="00DD32B2"/>
    <w:rsid w:val="00DE32AC"/>
    <w:rsid w:val="00DE3363"/>
    <w:rsid w:val="00E1407A"/>
    <w:rsid w:val="00E30A53"/>
    <w:rsid w:val="00E33F1A"/>
    <w:rsid w:val="00E50BDE"/>
    <w:rsid w:val="00E774CD"/>
    <w:rsid w:val="00E77E1D"/>
    <w:rsid w:val="00E97684"/>
    <w:rsid w:val="00ED5F48"/>
    <w:rsid w:val="00ED75B6"/>
    <w:rsid w:val="00F23435"/>
    <w:rsid w:val="00F26220"/>
    <w:rsid w:val="00F27005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1171</Words>
  <Characters>6680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2020-05-05T07:52:00Z</dcterms:created>
  <dcterms:modified xsi:type="dcterms:W3CDTF">2020-05-05T07:52:00Z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