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830B17" w:rsidRPr="00E97684" w14:paraId="0E403D4E" w14:textId="77777777" w:rsidTr="00A55A35">
        <w:tc>
          <w:tcPr>
            <w:tcW w:w="2500" w:type="pct"/>
            <w:shd w:val="clear" w:color="auto" w:fill="B432B4"/>
            <w:vAlign w:val="center"/>
          </w:tcPr>
          <w:p w14:paraId="3FC631BE" w14:textId="77777777" w:rsidR="00830B17" w:rsidRPr="008B41DA" w:rsidRDefault="00830B17" w:rsidP="00A55A35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316F19DF" w14:textId="77777777" w:rsidR="00830B17" w:rsidRPr="008B41DA" w:rsidRDefault="00830B17" w:rsidP="00A55A35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2021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17CA324" w14:textId="77777777" w:rsidR="00830B17" w:rsidRPr="00642A90" w:rsidRDefault="00830B17" w:rsidP="00830B1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830B17" w:rsidRPr="00E97684" w14:paraId="44A252FE" w14:textId="77777777" w:rsidTr="00A55A35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358B72B2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41BBEF9B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1E3D816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CE5A878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7CF3B1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7697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10DB358E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830B17" w:rsidRPr="00E97684" w14:paraId="76575F9C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256A76A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615416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E3D43E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5218ED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932419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DCB16B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88F23A6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31BF6835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0FBC861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642E983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0509DF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58B490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13B83A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8F6097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793A53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74171795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70D7BDE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55B97A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B9889D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BABC49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D620C7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B4271F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85E8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0FD6294C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4F09B1A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7B048C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6A2901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B3E367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7D0AB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7CF954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75D0C0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4E768727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5FB1065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B0A69E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F4D085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F03EFA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ACF3A8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0C512A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892AFFF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02D53493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42BC1E1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B99EFF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155057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B7D9D2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2C1A51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FA64C7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7F8E77B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830B17" w:rsidRPr="00E97684" w14:paraId="6236670F" w14:textId="77777777" w:rsidTr="00A55A35">
        <w:tc>
          <w:tcPr>
            <w:tcW w:w="2500" w:type="pct"/>
            <w:shd w:val="clear" w:color="auto" w:fill="465AC8"/>
            <w:vAlign w:val="center"/>
          </w:tcPr>
          <w:p w14:paraId="484EAB8A" w14:textId="65964EA5" w:rsidR="00830B17" w:rsidRPr="008B41DA" w:rsidRDefault="00830B17" w:rsidP="00A55A35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DÉCEMBRE</w:t>
            </w:r>
          </w:p>
        </w:tc>
        <w:tc>
          <w:tcPr>
            <w:tcW w:w="2500" w:type="pct"/>
            <w:shd w:val="clear" w:color="auto" w:fill="465AC8"/>
            <w:vAlign w:val="center"/>
          </w:tcPr>
          <w:p w14:paraId="0D17B98F" w14:textId="77777777" w:rsidR="00830B17" w:rsidRPr="008B41DA" w:rsidRDefault="00830B17" w:rsidP="00A55A35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2021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C1C888F" w14:textId="77777777" w:rsidR="00830B17" w:rsidRPr="00642A90" w:rsidRDefault="00830B17" w:rsidP="00830B1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830B17" w:rsidRPr="00E97684" w14:paraId="4C019184" w14:textId="77777777" w:rsidTr="00A55A35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4DAFB52F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8C6A0BE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117C9B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E60925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7F9AB2D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28DC46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A975E17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DI</w:t>
            </w:r>
          </w:p>
        </w:tc>
      </w:tr>
      <w:tr w:rsidR="00830B17" w:rsidRPr="00E97684" w14:paraId="44C54058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3843C6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08D066E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3C7B68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572FA2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CB0E14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E7DFE4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52ABC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0E684F77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4245D6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F7E02BA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3B6733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F2C9E5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384323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4739B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D83A547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74FA7057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2BD4452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1F2F18E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29A06A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BD573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389FE8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5B35F5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C31FE6E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375DE61F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6B4A427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0A5166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E178BD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1DDD3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07C889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A5044A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A26086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6495D199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520D67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ED8EF99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6CAFDB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A30DFE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5CB445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7CA398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9CC09B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3A24BB32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296CBDF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E181C6D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076974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65312D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1C615E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D01AB4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79D5724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3E303E" w:rsidRPr="00E97684" w14:paraId="0029429E" w14:textId="77777777" w:rsidTr="00DA644F">
        <w:tc>
          <w:tcPr>
            <w:tcW w:w="2500" w:type="pct"/>
            <w:shd w:val="clear" w:color="auto" w:fill="3282DC"/>
            <w:vAlign w:val="center"/>
          </w:tcPr>
          <w:p w14:paraId="0153CF51" w14:textId="77777777" w:rsidR="003E303E" w:rsidRPr="008B41DA" w:rsidRDefault="003E303E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bookmarkStart w:id="0" w:name="_Hlk52477187"/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JANVIER</w:t>
            </w:r>
          </w:p>
        </w:tc>
        <w:tc>
          <w:tcPr>
            <w:tcW w:w="2500" w:type="pct"/>
            <w:shd w:val="clear" w:color="auto" w:fill="3282DC"/>
            <w:vAlign w:val="center"/>
          </w:tcPr>
          <w:p w14:paraId="07451452" w14:textId="0DDE20DB" w:rsidR="003E303E" w:rsidRPr="008B41DA" w:rsidRDefault="003E303E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2022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49ED688C" w14:textId="77777777" w:rsidR="003E303E" w:rsidRPr="00642A90" w:rsidRDefault="003E303E" w:rsidP="003E303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1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3E303E" w:rsidRPr="00E97684" w14:paraId="591D7AFB" w14:textId="77777777" w:rsidTr="00DA644F">
        <w:trPr>
          <w:trHeight w:val="340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3D0AD73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79AD224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97CA637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E015E79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59247A3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7D2FF79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49F94D4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DI</w:t>
            </w:r>
          </w:p>
        </w:tc>
      </w:tr>
      <w:tr w:rsidR="003E303E" w:rsidRPr="00E97684" w14:paraId="50371355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3D396" w14:textId="1F5FDC69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D90A9E" w14:textId="71F79498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79232A" w14:textId="75C053AC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7054E" w14:textId="0A91391F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A375B3" w14:textId="0A807DA3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E7313C" w14:textId="467CE242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1358C981" w14:textId="4E0CECC2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6598A2F2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BED89EE" w14:textId="174D0DA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D15870" w14:textId="76B9B33A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3A8699" w14:textId="04A6E6FA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4A611D" w14:textId="65A88153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7C84F4" w14:textId="2F6EA5A8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5624C" w14:textId="24C6E0DE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0198FFC4" w14:textId="24A40C90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2C8C537E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BB00638" w14:textId="63B283F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EB4B4B" w14:textId="356EAE5D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B43185" w14:textId="670A51B6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DC9AC6" w14:textId="66F9A2FA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2A8782" w14:textId="7B4E8B63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9D3714" w14:textId="183E245F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C56E496" w14:textId="39CDE755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0F22DC1E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E6BCC23" w14:textId="7CDF392E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831982" w14:textId="42922F3D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764BF2" w14:textId="770A2C3F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4C53D5" w14:textId="16028B42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39192C" w14:textId="2C57FAEC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87A47F" w14:textId="6E539FA0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7BE6B2F" w14:textId="6D87811C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77C55B5C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7632FE8" w14:textId="77F2DDD4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31BC49" w14:textId="092FE728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1110A9" w14:textId="7D25BC6E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922EC" w14:textId="2CC248A4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7D976B" w14:textId="2C2AED52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26BBFC" w14:textId="0BBB7A2F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606A3C3" w14:textId="268C587D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228F3039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94ECB6F" w14:textId="507211CF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DF5AA3" w14:textId="4480F56E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4D59D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3BCEE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93C895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2D8F7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9CA5798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B95D3F" w:rsidRPr="00E97684" w14:paraId="7AFDBA3F" w14:textId="77777777" w:rsidTr="00DA644F">
        <w:tc>
          <w:tcPr>
            <w:tcW w:w="2500" w:type="pct"/>
            <w:shd w:val="clear" w:color="auto" w:fill="32B4DC"/>
            <w:vAlign w:val="center"/>
          </w:tcPr>
          <w:p w14:paraId="3698E3CA" w14:textId="77777777" w:rsidR="00B95D3F" w:rsidRPr="008B41DA" w:rsidRDefault="00B95D3F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bookmarkStart w:id="2" w:name="_Hlk52477980"/>
            <w:bookmarkEnd w:id="0"/>
            <w:bookmarkEnd w:id="1"/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FEVRIER</w:t>
            </w:r>
          </w:p>
        </w:tc>
        <w:tc>
          <w:tcPr>
            <w:tcW w:w="2500" w:type="pct"/>
            <w:shd w:val="clear" w:color="auto" w:fill="32B4DC"/>
            <w:vAlign w:val="center"/>
          </w:tcPr>
          <w:p w14:paraId="2267964D" w14:textId="7D1A8B13" w:rsidR="00B95D3F" w:rsidRPr="008B41DA" w:rsidRDefault="00B95D3F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2022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2DEFE84" w14:textId="77777777" w:rsidR="00B95D3F" w:rsidRPr="00642A90" w:rsidRDefault="00B95D3F" w:rsidP="00B95D3F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B95D3F" w:rsidRPr="00E97684" w14:paraId="7CCEB58F" w14:textId="77777777" w:rsidTr="00DA644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6FD70310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69D796C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247DA69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92AE23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B2F2CD7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D80075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389665DE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DI</w:t>
            </w:r>
          </w:p>
        </w:tc>
      </w:tr>
      <w:tr w:rsidR="00B95D3F" w:rsidRPr="00E97684" w14:paraId="43132424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182CD5" w14:textId="7CD98325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77CA0DA" w14:textId="77D5121E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338AE2" w14:textId="32E3CEF5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63E914" w14:textId="53A52F40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F16A1A" w14:textId="4C2A8230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802602" w14:textId="285108D4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3F0E44" w14:textId="23307990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77487A02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5E3FF6" w14:textId="4291F4C2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C893C3" w14:textId="41666423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D9800D" w14:textId="2C2FE443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122EE4" w14:textId="7DFFF2D9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9DB532" w14:textId="2F926B65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3D2D3D" w14:textId="61F0F5DD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FD2A31" w14:textId="6615D63B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35000B15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7D9843" w14:textId="1E49F519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470DCC" w14:textId="117ADE46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E8FB37" w14:textId="77D1F4A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FA37FC" w14:textId="3DD37F4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429191" w14:textId="5DBFF309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1D74B68" w14:textId="29F99512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B74A58E" w14:textId="1DBA5F5E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1D43AAFE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DB5FDF1" w14:textId="3EA6225E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DBF42C" w14:textId="25FDE33E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330BDB" w14:textId="5C245F33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5AC287" w14:textId="114B354E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E57328" w14:textId="377D0A83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7FB5A0" w14:textId="1C4B3E36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6678AC7" w14:textId="0CCAE0B5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313D18A0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8039CAD" w14:textId="623B2ABB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D9E80D9" w14:textId="539519DE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C1E32A" w14:textId="6589174A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34B666" w14:textId="0600C4BE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462F5C" w14:textId="2EF1D1F9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93C120" w14:textId="54E7CA5E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64C743" w14:textId="1023E705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475E8499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FE69050" w14:textId="43B657B1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3B0CE7" w14:textId="4CEA0691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0B1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noProof/>
                <w:color w:val="auto"/>
                <w:sz w:val="32"/>
                <w:szCs w:val="32"/>
                <w:lang w:bidi="ru-RU"/>
              </w:rPr>
              <w:instrText>!A12 Is Not In Table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6ACA77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61B2F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ADBFC2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A21553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918CC32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</w:p>
        </w:tc>
      </w:tr>
      <w:bookmarkEnd w:id="2"/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E775C9" w14:textId="77777777" w:rsidR="00734EA3" w:rsidRDefault="00734EA3">
      <w:pPr>
        <w:spacing w:after="0"/>
      </w:pPr>
      <w:r>
        <w:separator/>
      </w:r>
    </w:p>
  </w:endnote>
  <w:endnote w:type="continuationSeparator" w:id="0">
    <w:p w14:paraId="4450CC1A" w14:textId="77777777" w:rsidR="00734EA3" w:rsidRDefault="00734E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70913A" w14:textId="77777777" w:rsidR="00734EA3" w:rsidRDefault="00734EA3">
      <w:pPr>
        <w:spacing w:after="0"/>
      </w:pPr>
      <w:r>
        <w:separator/>
      </w:r>
    </w:p>
  </w:footnote>
  <w:footnote w:type="continuationSeparator" w:id="0">
    <w:p w14:paraId="1B338DC4" w14:textId="77777777" w:rsidR="00734EA3" w:rsidRDefault="00734EA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0E45DF"/>
    <w:rsid w:val="001274F3"/>
    <w:rsid w:val="00151CCE"/>
    <w:rsid w:val="001B01F9"/>
    <w:rsid w:val="001C41F9"/>
    <w:rsid w:val="0021058E"/>
    <w:rsid w:val="00285C1D"/>
    <w:rsid w:val="002D7C5A"/>
    <w:rsid w:val="003327F5"/>
    <w:rsid w:val="00340CAF"/>
    <w:rsid w:val="003B7C29"/>
    <w:rsid w:val="003C0D41"/>
    <w:rsid w:val="003E085C"/>
    <w:rsid w:val="003E303E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34EA3"/>
    <w:rsid w:val="007C0139"/>
    <w:rsid w:val="007D45A1"/>
    <w:rsid w:val="007F564D"/>
    <w:rsid w:val="0081026A"/>
    <w:rsid w:val="00830B17"/>
    <w:rsid w:val="008B1201"/>
    <w:rsid w:val="008B41DA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95D3F"/>
    <w:rsid w:val="00BC3952"/>
    <w:rsid w:val="00BE5AB8"/>
    <w:rsid w:val="00BF49DC"/>
    <w:rsid w:val="00C25EE9"/>
    <w:rsid w:val="00C44DFB"/>
    <w:rsid w:val="00C6519B"/>
    <w:rsid w:val="00C70F21"/>
    <w:rsid w:val="00C71C89"/>
    <w:rsid w:val="00C7354B"/>
    <w:rsid w:val="00C800AA"/>
    <w:rsid w:val="00C91F9B"/>
    <w:rsid w:val="00D757FC"/>
    <w:rsid w:val="00DB6B33"/>
    <w:rsid w:val="00DE32AC"/>
    <w:rsid w:val="00DE3363"/>
    <w:rsid w:val="00E1407A"/>
    <w:rsid w:val="00E30A53"/>
    <w:rsid w:val="00E33F1A"/>
    <w:rsid w:val="00E50BDE"/>
    <w:rsid w:val="00E774CD"/>
    <w:rsid w:val="00E77E1D"/>
    <w:rsid w:val="00E97684"/>
    <w:rsid w:val="00ED5F48"/>
    <w:rsid w:val="00ED75B6"/>
    <w:rsid w:val="00F26220"/>
    <w:rsid w:val="00F91390"/>
    <w:rsid w:val="00F93E3B"/>
    <w:rsid w:val="00FA770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2021-05-05T07:12:00Z</dcterms:created>
  <dcterms:modified xsi:type="dcterms:W3CDTF">2021-05-05T07:12:00Z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