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621" w:rsidRPr="00E97684" w14:paraId="65753718" w14:textId="77777777" w:rsidTr="00DA644F">
        <w:tc>
          <w:tcPr>
            <w:tcW w:w="2500" w:type="pct"/>
            <w:shd w:val="clear" w:color="auto" w:fill="78C832"/>
            <w:vAlign w:val="center"/>
          </w:tcPr>
          <w:p w14:paraId="0B604CAB" w14:textId="77777777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0869FF56" w14:textId="332D9621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CCF7E0A" w14:textId="77777777" w:rsidR="00ED5621" w:rsidRPr="00642A90" w:rsidRDefault="00ED5621" w:rsidP="00ED5621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621" w:rsidRPr="00E97684" w14:paraId="0508A2AA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F233C2C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C82519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440401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5A5E9F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ECE5D0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390D57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9C1A5F6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621" w:rsidRPr="00E97684" w14:paraId="40FBD8B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755147F" w14:textId="71DC3D9C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002394" w14:textId="1265C57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1BDA1" w14:textId="2EEE44DC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B4B3A9" w14:textId="339CB86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5D42FF" w14:textId="56FAAF6B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DFF9FE" w14:textId="4C346976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4865871" w14:textId="23A0789F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25C8E78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8B5D361" w14:textId="5D1AD76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7ADD20" w14:textId="0563F20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81C089" w14:textId="0A848C7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C40C2E" w14:textId="7C02FE8F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41454" w14:textId="2ACA96D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CCFA1" w14:textId="3F992070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29629A9" w14:textId="380FD81A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34E9135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766E330" w14:textId="4A95470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26644E" w14:textId="324C889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E2E332" w14:textId="57A4E2B2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32CD5B" w14:textId="0266E73E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FCEDE1" w14:textId="6A08F73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3EB810" w14:textId="1940001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9282A3D" w14:textId="68EAAC7F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52DB47D3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97DEBF" w14:textId="2A6F2332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49460B" w14:textId="6EE88A12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C2D4" w14:textId="7B6C1E0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0F06A6" w14:textId="2032454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7EDAA9" w14:textId="4BA2512F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973C65" w14:textId="0B389E6D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F4AE9A" w14:textId="4364EE0E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051B79F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15F497C" w14:textId="7C3B8C7D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930018" w14:textId="2D4EE94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77A80E" w14:textId="1B8E44F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70D5C" w14:textId="45D619B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847F4" w14:textId="428AD996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FD4B0F" w14:textId="67E2315B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355C1C" w14:textId="291F023F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6E52ABA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A229967" w14:textId="1DFC4C4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C63BF62" w14:textId="20C92BA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B210E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405DE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5ECF1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3B885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EA232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63F47" w:rsidRPr="00E97684" w14:paraId="35C262AB" w14:textId="77777777" w:rsidTr="00DA644F">
        <w:tc>
          <w:tcPr>
            <w:tcW w:w="2500" w:type="pct"/>
            <w:shd w:val="clear" w:color="auto" w:fill="F0D228"/>
            <w:vAlign w:val="center"/>
          </w:tcPr>
          <w:p w14:paraId="112CF277" w14:textId="77777777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045E6E84" w14:textId="55C7FFA9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50141B" w14:textId="77777777" w:rsidR="00E63F47" w:rsidRPr="00642A90" w:rsidRDefault="00E63F47" w:rsidP="00E63F4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63F47" w:rsidRPr="00E97684" w14:paraId="397EADB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42055C9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787AACD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AB06FC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DBE4346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7279D8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D45B94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ECA146E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63F47" w:rsidRPr="00E97684" w14:paraId="043A3C9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DBBCBE" w14:textId="788F9BF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E4AEBF" w14:textId="1CD6F3D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BA8B" w14:textId="39F24AE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12237" w14:textId="2592579B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1A68E7" w14:textId="7CD95D4E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37465A" w14:textId="48941760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92BBC4" w14:textId="7B0C92CF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CAB0FD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329C3B" w14:textId="54BD3CF5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A0728E" w14:textId="5C291CB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57735F" w14:textId="0C6ACCF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F1EFC9" w14:textId="2B065B7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88B78D" w14:textId="3EA39A1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F68BA5" w14:textId="33774F00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457F050" w14:textId="430008F4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544BE60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8AAE33" w14:textId="6BEDD3A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49BC4E" w14:textId="530101E0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9FE1C" w14:textId="0735595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266917" w14:textId="34860A0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9A6701" w14:textId="382B4E24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6E6E6D" w14:textId="6802CAEA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8F1600" w14:textId="0C443D3A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0FFC183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C36C55" w14:textId="22CF576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A1FED05" w14:textId="54A7235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4A146" w14:textId="5742BE8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3BC6B4" w14:textId="67A7C680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42E426" w14:textId="33AF586E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3749D6" w14:textId="7E6096CC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8943E" w14:textId="65FE49DB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8E2114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53AD6F7" w14:textId="4EA8D020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55B6C5" w14:textId="018C4D73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5172C3" w14:textId="637F011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ACA2D2" w14:textId="0E444894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F0F0E" w14:textId="5849408C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2171D8" w14:textId="06B6B6CA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19125B" w14:textId="513DAD22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1F7EB12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3BF0541" w14:textId="55B7D7FB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394457" w14:textId="13EEA62E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FF7A2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DD4A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D3E422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3C18B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84DF7D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5A74F7" w:rsidRPr="00E97684" w14:paraId="11E924D7" w14:textId="77777777" w:rsidTr="00DA644F">
        <w:tc>
          <w:tcPr>
            <w:tcW w:w="2500" w:type="pct"/>
            <w:shd w:val="clear" w:color="auto" w:fill="FAA523"/>
            <w:vAlign w:val="center"/>
          </w:tcPr>
          <w:p w14:paraId="365C7F00" w14:textId="77777777" w:rsidR="005A74F7" w:rsidRPr="008B41DA" w:rsidRDefault="005A74F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158106A8" w14:textId="6FE01760" w:rsidR="005A74F7" w:rsidRPr="008B41DA" w:rsidRDefault="005A74F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836FC5C" w14:textId="77777777" w:rsidR="005A74F7" w:rsidRPr="00642A90" w:rsidRDefault="005A74F7" w:rsidP="005A74F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5A74F7" w:rsidRPr="00E97684" w14:paraId="7E799FD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07C2E5D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70B7091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EA28CA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E2BBD7A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10C0F8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0C7C728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B3013EF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5A74F7" w:rsidRPr="00E97684" w14:paraId="3D2B384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AF53FFD" w14:textId="10044778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A49AC3" w14:textId="5E89072B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1FA1D" w14:textId="1B44E9C4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750B1F" w14:textId="2DE01F9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385CE8" w14:textId="62D0BAC9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511668" w14:textId="2DD4307C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D583B8" w14:textId="7FE89D0E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43D8907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1B0789" w14:textId="7AD8F6F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FCE365" w14:textId="34665330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AC5E40" w14:textId="04134856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A89ECF" w14:textId="66A1AEE9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E131B6" w14:textId="5AA80E4C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3CC3AC" w14:textId="4298C288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2B6BEF" w14:textId="3157A31E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5D5F826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62BA4A9" w14:textId="0D174C1A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358C967" w14:textId="141FDF91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33E5F" w14:textId="49103126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CA710" w14:textId="13E8B249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D20806" w14:textId="3382D9FF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AA7B7" w14:textId="0026373A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511A01" w14:textId="7AC8E1A3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3DE35B7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19EAA1" w14:textId="17498432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14AF415" w14:textId="7C2A3388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82C26B" w14:textId="1AEC8C02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692EDB" w14:textId="1C6154D6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3752F0" w14:textId="6F283976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7590AF" w14:textId="011E2C35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3C7F10" w14:textId="7B894A7C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74113E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387EC1" w14:textId="75BA6261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63977E" w14:textId="24269DE5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78D66" w14:textId="6BA7FA0E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B8469C" w14:textId="727A7BFB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79D697" w14:textId="37A074A2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2A4BE1" w14:textId="0B210BC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ADB54F" w14:textId="360206EC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3E300C7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9804E0" w14:textId="624191AF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FFE4C2" w14:textId="1A8E1C5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7C916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EA05F8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F3BEAE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703E9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F8DCE4C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13ED9" w:rsidRPr="00E97684" w14:paraId="04190947" w14:textId="77777777" w:rsidTr="00DA644F">
        <w:tc>
          <w:tcPr>
            <w:tcW w:w="2500" w:type="pct"/>
            <w:shd w:val="clear" w:color="auto" w:fill="FA5A23"/>
            <w:vAlign w:val="center"/>
          </w:tcPr>
          <w:p w14:paraId="6F6A953B" w14:textId="77777777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66EBEE12" w14:textId="2E481A53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2024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4F858903" w14:textId="77777777" w:rsidR="00F13ED9" w:rsidRPr="00642A90" w:rsidRDefault="00F13ED9" w:rsidP="00F13ED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F13ED9" w:rsidRPr="00E97684" w14:paraId="6D3F322E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0E615F9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E5E227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F21ACD5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9F07033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80D2214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E13308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C6F849C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F13ED9" w:rsidRPr="00E97684" w14:paraId="22B9994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C7502ED" w14:textId="46BFC93D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E0D73" w14:textId="00716F4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6B5F6" w14:textId="4FF93BF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8F9F9E" w14:textId="4A2FA681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EB56FA" w14:textId="4ADC33B2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7481D9" w14:textId="4965CF93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0A6312F" w14:textId="3253CB71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5A8065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397A3A" w14:textId="3637890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12E992" w14:textId="6C22409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977275" w14:textId="57C2104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0EEC56" w14:textId="10E7DDC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8D8692" w14:textId="3D6BA0DF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705506" w14:textId="6736568E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7A93AE" w14:textId="5CACBAEF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E5D96D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C30A44" w14:textId="47DCEAF1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6D849A" w14:textId="5BF900A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850719" w14:textId="3FB2E9A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6E2D5C" w14:textId="1D52240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CF161D" w14:textId="1932AEE3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901B65" w14:textId="7131F599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77C8C2" w14:textId="56BD4694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788E8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7174B4" w14:textId="3E9E4589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96DDC2" w14:textId="6A2A2D7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C61015" w14:textId="1DEB5FF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639660" w14:textId="07718D8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8CA2D0" w14:textId="4EE4B690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4ED969" w14:textId="28A0086E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F74E6F" w14:textId="4E092C4E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78E23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A4C0063" w14:textId="19465B9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B7D544" w14:textId="2C991341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7D82EC" w14:textId="19987FA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145CD1" w14:textId="076915F5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39A9E5" w14:textId="6AE014F3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37AC95" w14:textId="189400E6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E4834E" w14:textId="7056F15F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4652D9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2F4A903" w14:textId="0E6159B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04A4E5" w14:textId="2038B95F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69FA4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96FDC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221F8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2DF1CC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FA1FC9F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680C7" w14:textId="77777777" w:rsidR="006D6A14" w:rsidRDefault="006D6A14">
      <w:pPr>
        <w:spacing w:after="0"/>
      </w:pPr>
      <w:r>
        <w:separator/>
      </w:r>
    </w:p>
  </w:endnote>
  <w:endnote w:type="continuationSeparator" w:id="0">
    <w:p w14:paraId="5D1B51E7" w14:textId="77777777" w:rsidR="006D6A14" w:rsidRDefault="006D6A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7D43" w14:textId="77777777" w:rsidR="006D6A14" w:rsidRDefault="006D6A14">
      <w:pPr>
        <w:spacing w:after="0"/>
      </w:pPr>
      <w:r>
        <w:separator/>
      </w:r>
    </w:p>
  </w:footnote>
  <w:footnote w:type="continuationSeparator" w:id="0">
    <w:p w14:paraId="6C9FA2F7" w14:textId="77777777" w:rsidR="006D6A14" w:rsidRDefault="006D6A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E45DF"/>
    <w:rsid w:val="00113169"/>
    <w:rsid w:val="001274F3"/>
    <w:rsid w:val="00151CCE"/>
    <w:rsid w:val="001B01F9"/>
    <w:rsid w:val="001C41F9"/>
    <w:rsid w:val="0021058E"/>
    <w:rsid w:val="0028211A"/>
    <w:rsid w:val="00285C1D"/>
    <w:rsid w:val="002D7C5A"/>
    <w:rsid w:val="003327F5"/>
    <w:rsid w:val="00340CAF"/>
    <w:rsid w:val="003606F0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622F"/>
    <w:rsid w:val="005A74F7"/>
    <w:rsid w:val="005D5149"/>
    <w:rsid w:val="005E656F"/>
    <w:rsid w:val="005F7F6D"/>
    <w:rsid w:val="00642A90"/>
    <w:rsid w:val="00667021"/>
    <w:rsid w:val="006974E1"/>
    <w:rsid w:val="006B6899"/>
    <w:rsid w:val="006C0896"/>
    <w:rsid w:val="006D6A14"/>
    <w:rsid w:val="006F513E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CC2A01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452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2023-03-18T06:16:00Z</dcterms:created>
  <dcterms:modified xsi:type="dcterms:W3CDTF">2023-03-18T06:16:00Z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