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p w14:paraId="0B71B109" w14:textId="3649369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38846DA8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4B2EB927" w14:textId="77777777" w:rsidTr="008B41DA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18B431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3F3722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055B4FC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895090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AA1D68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282AF2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671CD8D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347FD7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5C1DBC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E86FE5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6CD676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A47EBA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66187A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0F8147F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5123311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7B8604D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34101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79602D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037DB3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1AE9EC2E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4482D1C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32211F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964450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FDA59A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8BCBA8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0E037A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2E0B83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730CD9B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8D280C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B9A2FD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FC5599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F5976E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1922E9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1B7E00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256E4A3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8B41D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290C07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637467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315141C2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EC4BAA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ABE36A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E19491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30EBAC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677F814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15A372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472457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0DF87B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B940CE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766DBC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1E5874E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293F30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279F1E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B08C2D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5B5808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D48FF5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D413DE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D0F52E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C1D9F6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FB1868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A08D19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B2C82B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54BEA5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DAC733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0E281E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45CAAE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66E7E5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384118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BB53E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BE3F2A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5426EE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60EED0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78AD16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957D10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FF34F7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440F7A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7C67A8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78372B1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4672DF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E514C2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9FCC11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0843E9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6D490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57825D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9C7F0C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DA0ACB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698544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6C3AAE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60BD0D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4C3D5A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7FA458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77B593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9499F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D57914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3C610B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5AD476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3BC848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71546F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5780AF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DEDAF3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50F644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6157D4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0F744F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02CDAB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338C18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3B32EE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6A0CF9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DB65EE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373D4E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8E5091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3CB2FE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7BA353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B765BB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2717BA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D56D75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22B1C18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45505A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1DD381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76C69A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EC11E0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6D8027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EF1226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680EA4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5565DE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D8CDC4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2FEEE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38D9F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C01505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FF0528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A4E89E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60B27D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BF01EC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3D13DE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CB561A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BFAA4D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5F8E41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774072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EEDE4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061DA5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B847E1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2D4AC6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A49B21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DAA5FE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FD32ED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593D61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FAD881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2BED0F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A989F0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7FF427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CA8FFF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48C593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8F5947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9D4062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p w14:paraId="50D5D5A5" w14:textId="77777777" w:rsidR="00ED5F48" w:rsidRPr="000D04CD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  <w:bookmarkStart w:id="0" w:name="_GoBack"/>
      <w:bookmarkEnd w:id="0"/>
    </w:p>
    <w:sectPr w:rsidR="00ED5F48" w:rsidRPr="000D04C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92074" w14:textId="77777777" w:rsidR="00D108FB" w:rsidRDefault="00D108FB">
      <w:pPr>
        <w:spacing w:after="0"/>
      </w:pPr>
      <w:r>
        <w:separator/>
      </w:r>
    </w:p>
  </w:endnote>
  <w:endnote w:type="continuationSeparator" w:id="0">
    <w:p w14:paraId="70FB17B8" w14:textId="77777777" w:rsidR="00D108FB" w:rsidRDefault="00D108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2109A" w14:textId="77777777" w:rsidR="00D108FB" w:rsidRDefault="00D108FB">
      <w:pPr>
        <w:spacing w:after="0"/>
      </w:pPr>
      <w:r>
        <w:separator/>
      </w:r>
    </w:p>
  </w:footnote>
  <w:footnote w:type="continuationSeparator" w:id="0">
    <w:p w14:paraId="0FEE532C" w14:textId="77777777" w:rsidR="00D108FB" w:rsidRDefault="00D108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D04CD"/>
    <w:rsid w:val="001274F3"/>
    <w:rsid w:val="00151CCE"/>
    <w:rsid w:val="001B01F9"/>
    <w:rsid w:val="001C41F9"/>
    <w:rsid w:val="0021058E"/>
    <w:rsid w:val="00285C1D"/>
    <w:rsid w:val="002D7C5A"/>
    <w:rsid w:val="003327F5"/>
    <w:rsid w:val="00333CC8"/>
    <w:rsid w:val="00340CAF"/>
    <w:rsid w:val="003B7C29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1BC9"/>
    <w:rsid w:val="005E656F"/>
    <w:rsid w:val="005F7F6D"/>
    <w:rsid w:val="00642A90"/>
    <w:rsid w:val="00667021"/>
    <w:rsid w:val="006974E1"/>
    <w:rsid w:val="006B6899"/>
    <w:rsid w:val="006C0896"/>
    <w:rsid w:val="006F513E"/>
    <w:rsid w:val="00731FAB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43D79"/>
    <w:rsid w:val="00977AAE"/>
    <w:rsid w:val="00996E56"/>
    <w:rsid w:val="00997268"/>
    <w:rsid w:val="00A12667"/>
    <w:rsid w:val="00A14581"/>
    <w:rsid w:val="00A20E4C"/>
    <w:rsid w:val="00A72868"/>
    <w:rsid w:val="00AA23D3"/>
    <w:rsid w:val="00AA3C50"/>
    <w:rsid w:val="00AE302A"/>
    <w:rsid w:val="00AE36BB"/>
    <w:rsid w:val="00B37C7E"/>
    <w:rsid w:val="00B64F89"/>
    <w:rsid w:val="00B65B09"/>
    <w:rsid w:val="00B84071"/>
    <w:rsid w:val="00B85583"/>
    <w:rsid w:val="00B9476B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108F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2020-10-02T07:31:00Z</dcterms:created>
  <dcterms:modified xsi:type="dcterms:W3CDTF">2020-10-02T07:31:00Z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