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4CA03349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24327F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0A608A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03A7BD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48C167D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5BB206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72BFF3A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7194E50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198F3A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08A5199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369A6BE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556A80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243B02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4C51216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1F19896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00F1D86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33C2E4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1730975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254445C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5D3EF50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7D4D78B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3B319F2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68D999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75BE45B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49BB6B9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5585CE3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3B0CF64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5E2DB8F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3C7233C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7E665E4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3DFFD4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7E708CF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6F0A500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2A87791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11E6D81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="0052620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1DCC2E5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744AEA7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1800B25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1F831D6E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164867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01A91F7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12BFAA8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132A533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04AFBF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223D22C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3F882C5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75E64D2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6EBF84D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05B703B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581E62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7A384CA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70A691A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30F7B18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6BCE80D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7770DA6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0126292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78D70C8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7D61506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AABC05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4980C5C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041E4ED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17B458C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5BF8E76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1765BD8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3A02F27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5D22FEA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0BF1BFA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46A76C4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FC944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0D98E5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4B9FBE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53228EE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3A99CFD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68006D6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7473AF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0A615C2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24AF41C2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2024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3EABD74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0418482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254583C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1F6B02A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098C632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1285968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758C7C5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пятница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78801F8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59DC32D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057678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47413A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58A99A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08C2925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50923E9D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5BE19E2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620E7B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E6E1A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11A37C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6B033EC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81C1A2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16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B2D3A6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4ACEF7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29DF9E2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1528D79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06174B2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3776CCE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7A8CFB5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23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385D850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2B26CA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0272690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57A48C7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465DA16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52620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410C2B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7FD38A6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30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34AC642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0C7CF3E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ED1F7B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46ACF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819A8" w14:textId="77777777" w:rsidR="00214AF8" w:rsidRDefault="00214AF8">
      <w:pPr>
        <w:spacing w:after="0"/>
      </w:pPr>
      <w:r>
        <w:separator/>
      </w:r>
    </w:p>
  </w:endnote>
  <w:endnote w:type="continuationSeparator" w:id="0">
    <w:p w14:paraId="56B7C21D" w14:textId="77777777" w:rsidR="00214AF8" w:rsidRDefault="00214A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A21BF6" w14:textId="77777777" w:rsidR="00214AF8" w:rsidRDefault="00214AF8">
      <w:pPr>
        <w:spacing w:after="0"/>
      </w:pPr>
      <w:r>
        <w:separator/>
      </w:r>
    </w:p>
  </w:footnote>
  <w:footnote w:type="continuationSeparator" w:id="0">
    <w:p w14:paraId="5C6786B5" w14:textId="77777777" w:rsidR="00214AF8" w:rsidRDefault="00214AF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14AF8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2620F"/>
    <w:rsid w:val="00570FBB"/>
    <w:rsid w:val="0057162F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C0139"/>
    <w:rsid w:val="007D45A1"/>
    <w:rsid w:val="007F564D"/>
    <w:rsid w:val="0081026A"/>
    <w:rsid w:val="00846ACF"/>
    <w:rsid w:val="008B1201"/>
    <w:rsid w:val="008E3696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6B12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871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2021-12-06T07:10:00Z</dcterms:created>
  <dcterms:modified xsi:type="dcterms:W3CDTF">2021-12-06T07:10:00Z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