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66852289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BD4270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F28736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59A273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44EF3B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5C58D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1E0EFD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AB52BD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4821A3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A6B3DF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B58F1E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ABA22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A84D5A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0C1DFFC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26A975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497B39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AF808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009707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863C0D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25D75B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FDEBEC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E340BB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3633D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5D6B9B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0FAFF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76E13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2214B7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3DB891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2A23D6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6BC799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91BA4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839DD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121B96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6409B1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9C76F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4B9BC6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EC233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123C6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23478D87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D77821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029D8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57137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F7E49D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F09714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626FB2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62F08D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46A87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FAD501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BC2C9E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FD8BA8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0A8A58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21D9C6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68ABB9E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10937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F41DF0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806DB8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AE446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0114F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5875B2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FCD791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44318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54D3FA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4D746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B1EFE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C8ED60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76AA8C5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1AFB21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AA1BEB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2C30D2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CBBF7B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27A93E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3E993B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44D5CD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63496B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B67AD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0BD196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21058E">
        <w:tc>
          <w:tcPr>
            <w:tcW w:w="2500" w:type="pct"/>
            <w:shd w:val="clear" w:color="auto" w:fill="FA4678"/>
            <w:vAlign w:val="center"/>
          </w:tcPr>
          <w:p w14:paraId="254D9321" w14:textId="0B8D89A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2C122BDC" w14:textId="5036A9CF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E52BD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A65D6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6E8E46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6CC8C3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291AE75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C3179B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CE3466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5173479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35F9BCF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AA7D9A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15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D6FE3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BB0071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C15D3D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5D6BFCF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5CC37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A0C6FC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8E8EB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E23E5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5C9710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33878B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FE40D0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5F6F9E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0796217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B47209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91542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5A4245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3C3A8B9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C33AF2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114F4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101DFF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EEFC0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658885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A50773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E5C56F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20DDF0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6F9E4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20951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0C4296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E78397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7D15A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1573F19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BD0E0F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65A3A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5A8237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40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93681" w14:textId="77777777" w:rsidR="00E45D78" w:rsidRDefault="00E45D78">
      <w:pPr>
        <w:spacing w:after="0"/>
      </w:pPr>
      <w:r>
        <w:separator/>
      </w:r>
    </w:p>
  </w:endnote>
  <w:endnote w:type="continuationSeparator" w:id="0">
    <w:p w14:paraId="653CBA84" w14:textId="77777777" w:rsidR="00E45D78" w:rsidRDefault="00E45D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33F44" w14:textId="77777777" w:rsidR="00E45D78" w:rsidRDefault="00E45D78">
      <w:pPr>
        <w:spacing w:after="0"/>
      </w:pPr>
      <w:r>
        <w:separator/>
      </w:r>
    </w:p>
  </w:footnote>
  <w:footnote w:type="continuationSeparator" w:id="0">
    <w:p w14:paraId="6AD3E88D" w14:textId="77777777" w:rsidR="00E45D78" w:rsidRDefault="00E45D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A40F1"/>
    <w:rsid w:val="001B01F9"/>
    <w:rsid w:val="001C41F9"/>
    <w:rsid w:val="0021058E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45D78"/>
    <w:rsid w:val="00E50BDE"/>
    <w:rsid w:val="00E774CD"/>
    <w:rsid w:val="00E77E1D"/>
    <w:rsid w:val="00E97684"/>
    <w:rsid w:val="00ED5F48"/>
    <w:rsid w:val="00ED75B6"/>
    <w:rsid w:val="00F91390"/>
    <w:rsid w:val="00F93E3B"/>
    <w:rsid w:val="00FB158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2020-06-28T05:58:00Z</dcterms:created>
  <dcterms:modified xsi:type="dcterms:W3CDTF">2020-06-28T05:58:00Z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