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72172584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2020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D80F84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1ED7E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FE807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1F796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24037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674D63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2804FB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99F25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F905B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3C0A7A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CBC4F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7CE7E9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C9C0CA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4451298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062EB90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E4E0F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3D15B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5B425D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447E4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C090B5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306A90D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C677A3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46390E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C03B6A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5BEFB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518BC7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0E7FF1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E4FB56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95558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11937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76E84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0B3F2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0AC567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846B84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1DC78CB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0B444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D00B2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6FD0B26D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2020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DD694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6DBF43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9D75B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B7181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A67492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204F69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67D7F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E64BD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DF6D9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B58CF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54690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D7616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BFFB69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CAC6A5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F3493F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7484D6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0DC5E7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FB522A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817DC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464E2C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B9FB2B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10962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4CFCB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B3AB85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D5D6F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F8ED4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044ABB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BDDF79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21394F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EA5C1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8A6966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0A52D7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3F8BE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BD540A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F9E109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F3A37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6B3806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3F0EF40E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2020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71258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A6C48A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D385CC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7EDA1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593660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26FE4F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287744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8A160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AE11CF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ACAD3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D69DDC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93294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E034F6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887140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1843C1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9FDE4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BAFC79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DC362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C6090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0D6140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2E58C7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B6A4AA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60B7E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07966B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800E5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56B9D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9A2CDC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606776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B5652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4409F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C303C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4B995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405B3E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CC349A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E0AF43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DB4AB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532475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EAC3E" w14:textId="77777777" w:rsidR="00536CF1" w:rsidRDefault="00536CF1">
      <w:pPr>
        <w:spacing w:after="0"/>
      </w:pPr>
      <w:r>
        <w:separator/>
      </w:r>
    </w:p>
  </w:endnote>
  <w:endnote w:type="continuationSeparator" w:id="0">
    <w:p w14:paraId="2FAE6514" w14:textId="77777777" w:rsidR="00536CF1" w:rsidRDefault="00536C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56701" w14:textId="77777777" w:rsidR="00536CF1" w:rsidRDefault="00536CF1">
      <w:pPr>
        <w:spacing w:after="0"/>
      </w:pPr>
      <w:r>
        <w:separator/>
      </w:r>
    </w:p>
  </w:footnote>
  <w:footnote w:type="continuationSeparator" w:id="0">
    <w:p w14:paraId="2552A916" w14:textId="77777777" w:rsidR="00536CF1" w:rsidRDefault="00536C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445C2"/>
    <w:rsid w:val="00151CCE"/>
    <w:rsid w:val="001B01F9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36CF1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2020-06-27T18:32:00Z</dcterms:created>
  <dcterms:modified xsi:type="dcterms:W3CDTF">2020-06-27T18:32:00Z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