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e"/>
        <w:tblW w:w="5000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5233"/>
        <w:gridCol w:w="5233"/>
      </w:tblGrid>
      <w:tr w:rsidR="00ED5F48" w:rsidRPr="00E97684" w14:paraId="3897A9E6" w14:textId="77777777" w:rsidTr="0021058E">
        <w:tc>
          <w:tcPr>
            <w:tcW w:w="2500" w:type="pct"/>
            <w:shd w:val="clear" w:color="auto" w:fill="FA190F"/>
            <w:vAlign w:val="center"/>
          </w:tcPr>
          <w:p w14:paraId="30CEB76C" w14:textId="6BED6689" w:rsidR="00ED5F48" w:rsidRPr="0021058E" w:rsidRDefault="005F7F6D" w:rsidP="0021058E">
            <w:pPr>
              <w:pStyle w:val="ad"/>
              <w:jc w:val="center"/>
              <w:rPr>
                <w:rFonts w:ascii="Century Gothic" w:hAnsi="Century Gothic"/>
                <w:noProof/>
                <w:color w:val="FFFFFF" w:themeColor="background1"/>
                <w:sz w:val="72"/>
                <w:szCs w:val="72"/>
                <w:lang w:bidi="ru-RU"/>
              </w:rPr>
            </w:pPr>
            <w:bookmarkStart w:id="0" w:name="_GoBack"/>
            <w:bookmarkEnd w:id="0"/>
            <w:r w:rsidRPr="0021058E">
              <w:rPr>
                <w:rFonts w:ascii="Century Gothic" w:hAnsi="Century Gothic" w:cs="Calibri"/>
                <w:noProof/>
                <w:color w:val="FFFFFF" w:themeColor="background1"/>
                <w:sz w:val="72"/>
                <w:szCs w:val="72"/>
                <w:lang w:bidi="ru-RU"/>
              </w:rPr>
              <w:t>AOUT</w:t>
            </w:r>
          </w:p>
        </w:tc>
        <w:tc>
          <w:tcPr>
            <w:tcW w:w="2500" w:type="pct"/>
            <w:shd w:val="clear" w:color="auto" w:fill="FA190F"/>
            <w:vAlign w:val="center"/>
          </w:tcPr>
          <w:p w14:paraId="055F6AFA" w14:textId="1EECB5C9" w:rsidR="00ED5F48" w:rsidRPr="0021058E" w:rsidRDefault="00ED5F48" w:rsidP="0021058E">
            <w:pPr>
              <w:pStyle w:val="ad"/>
              <w:jc w:val="center"/>
              <w:rPr>
                <w:rFonts w:ascii="Century Gothic" w:hAnsi="Century Gothic"/>
                <w:noProof/>
                <w:color w:val="FFFFFF" w:themeColor="background1"/>
                <w:sz w:val="72"/>
                <w:szCs w:val="72"/>
                <w:lang w:bidi="ru-RU"/>
              </w:rPr>
            </w:pPr>
            <w:r w:rsidRPr="0021058E">
              <w:rPr>
                <w:rFonts w:ascii="Century Gothic" w:hAnsi="Century Gothic"/>
                <w:noProof/>
                <w:color w:val="FFFFFF" w:themeColor="background1"/>
                <w:sz w:val="72"/>
                <w:szCs w:val="72"/>
                <w:lang w:bidi="ru-RU"/>
              </w:rPr>
              <w:fldChar w:fldCharType="begin"/>
            </w:r>
            <w:r w:rsidRPr="0021058E">
              <w:rPr>
                <w:rFonts w:ascii="Century Gothic" w:hAnsi="Century Gothic"/>
                <w:noProof/>
                <w:color w:val="FFFFFF" w:themeColor="background1"/>
                <w:sz w:val="72"/>
                <w:szCs w:val="72"/>
                <w:lang w:bidi="ru-RU"/>
              </w:rPr>
              <w:instrText xml:space="preserve"> DOCVARIABLE  MonthStart1 \@  yyyy   \* MERGEFORMAT </w:instrText>
            </w:r>
            <w:r w:rsidRPr="0021058E">
              <w:rPr>
                <w:rFonts w:ascii="Century Gothic" w:hAnsi="Century Gothic"/>
                <w:noProof/>
                <w:color w:val="FFFFFF" w:themeColor="background1"/>
                <w:sz w:val="72"/>
                <w:szCs w:val="72"/>
                <w:lang w:bidi="ru-RU"/>
              </w:rPr>
              <w:fldChar w:fldCharType="separate"/>
            </w:r>
            <w:r w:rsidR="00095399">
              <w:rPr>
                <w:rFonts w:ascii="Century Gothic" w:hAnsi="Century Gothic"/>
                <w:noProof/>
                <w:color w:val="FFFFFF" w:themeColor="background1"/>
                <w:sz w:val="72"/>
                <w:szCs w:val="72"/>
                <w:lang w:bidi="ru-RU"/>
              </w:rPr>
              <w:t>2022</w:t>
            </w:r>
            <w:r w:rsidRPr="0021058E">
              <w:rPr>
                <w:rFonts w:ascii="Century Gothic" w:hAnsi="Century Gothic"/>
                <w:noProof/>
                <w:color w:val="FFFFFF" w:themeColor="background1"/>
                <w:sz w:val="72"/>
                <w:szCs w:val="72"/>
                <w:lang w:bidi="ru-RU"/>
              </w:rPr>
              <w:fldChar w:fldCharType="end"/>
            </w:r>
          </w:p>
        </w:tc>
      </w:tr>
    </w:tbl>
    <w:p w14:paraId="36B97403" w14:textId="63A23460" w:rsidR="00ED5F48" w:rsidRPr="00642A90" w:rsidRDefault="00ED5F48" w:rsidP="0021058E">
      <w:pPr>
        <w:pStyle w:val="Months"/>
        <w:jc w:val="center"/>
        <w:rPr>
          <w:rFonts w:ascii="Century Gothic" w:hAnsi="Century Gothic"/>
          <w:noProof/>
          <w:color w:val="auto"/>
          <w:sz w:val="2"/>
          <w:szCs w:val="2"/>
        </w:rPr>
      </w:pPr>
    </w:p>
    <w:tbl>
      <w:tblPr>
        <w:tblStyle w:val="CalendarTable"/>
        <w:tblW w:w="4992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1478"/>
        <w:gridCol w:w="1497"/>
        <w:gridCol w:w="1501"/>
        <w:gridCol w:w="1500"/>
        <w:gridCol w:w="1500"/>
        <w:gridCol w:w="1500"/>
        <w:gridCol w:w="1473"/>
      </w:tblGrid>
      <w:tr w:rsidR="00ED5F48" w:rsidRPr="00E97684" w14:paraId="58B73B97" w14:textId="77777777" w:rsidTr="0081026A">
        <w:trPr>
          <w:trHeight w:val="567"/>
        </w:trPr>
        <w:tc>
          <w:tcPr>
            <w:tcW w:w="707" w:type="pct"/>
            <w:shd w:val="clear" w:color="auto" w:fill="F2F2F2" w:themeFill="background1" w:themeFillShade="F2"/>
            <w:vAlign w:val="center"/>
          </w:tcPr>
          <w:p w14:paraId="03A47607" w14:textId="22ABFCCD" w:rsidR="00ED5F48" w:rsidRPr="0021058E" w:rsidRDefault="005F7F6D" w:rsidP="0021058E">
            <w:pPr>
              <w:pStyle w:val="Day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21058E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LU</w:t>
            </w:r>
          </w:p>
        </w:tc>
        <w:tc>
          <w:tcPr>
            <w:tcW w:w="716" w:type="pct"/>
            <w:shd w:val="clear" w:color="auto" w:fill="F2F2F2" w:themeFill="background1" w:themeFillShade="F2"/>
            <w:vAlign w:val="center"/>
          </w:tcPr>
          <w:p w14:paraId="5750A356" w14:textId="5B35E2E9" w:rsidR="00ED5F48" w:rsidRPr="0021058E" w:rsidRDefault="005F7F6D" w:rsidP="0021058E">
            <w:pPr>
              <w:pStyle w:val="Day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21058E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MA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4B970E4E" w14:textId="174C5B72" w:rsidR="00ED5F48" w:rsidRPr="0021058E" w:rsidRDefault="005F7F6D" w:rsidP="0021058E">
            <w:pPr>
              <w:pStyle w:val="Day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21058E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ME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7D0CAE09" w14:textId="6FF66DF1" w:rsidR="00ED5F48" w:rsidRPr="0021058E" w:rsidRDefault="005F7F6D" w:rsidP="0021058E">
            <w:pPr>
              <w:pStyle w:val="Day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21058E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JE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6A7D7818" w14:textId="3300DE00" w:rsidR="00ED5F48" w:rsidRPr="0021058E" w:rsidRDefault="005F7F6D" w:rsidP="0021058E">
            <w:pPr>
              <w:pStyle w:val="Day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21058E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VE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6A750F0D" w14:textId="4353E429" w:rsidR="00ED5F48" w:rsidRPr="0081026A" w:rsidRDefault="005F7F6D" w:rsidP="0021058E">
            <w:pPr>
              <w:pStyle w:val="Days"/>
              <w:rPr>
                <w:rFonts w:ascii="Century Gothic" w:hAnsi="Century Gothic"/>
                <w:b/>
                <w:bCs/>
                <w:noProof/>
                <w:color w:val="FA190F"/>
                <w:sz w:val="32"/>
                <w:szCs w:val="32"/>
              </w:rPr>
            </w:pPr>
            <w:r w:rsidRPr="0081026A">
              <w:rPr>
                <w:rFonts w:ascii="Century Gothic" w:hAnsi="Century Gothic" w:cs="Calibri"/>
                <w:b/>
                <w:bCs/>
                <w:noProof/>
                <w:color w:val="FA190F"/>
                <w:sz w:val="32"/>
                <w:szCs w:val="32"/>
                <w:lang w:bidi="ru-RU"/>
              </w:rPr>
              <w:t>SA</w:t>
            </w:r>
          </w:p>
        </w:tc>
        <w:tc>
          <w:tcPr>
            <w:tcW w:w="705" w:type="pct"/>
            <w:shd w:val="clear" w:color="auto" w:fill="F2F2F2" w:themeFill="background1" w:themeFillShade="F2"/>
            <w:vAlign w:val="center"/>
          </w:tcPr>
          <w:p w14:paraId="27CF59DD" w14:textId="19B4924D" w:rsidR="00ED5F48" w:rsidRPr="0081026A" w:rsidRDefault="005F7F6D" w:rsidP="0021058E">
            <w:pPr>
              <w:pStyle w:val="Days"/>
              <w:rPr>
                <w:rFonts w:ascii="Century Gothic" w:hAnsi="Century Gothic"/>
                <w:b/>
                <w:bCs/>
                <w:noProof/>
                <w:color w:val="FA190F"/>
                <w:sz w:val="32"/>
                <w:szCs w:val="32"/>
              </w:rPr>
            </w:pPr>
            <w:r w:rsidRPr="0081026A">
              <w:rPr>
                <w:rFonts w:ascii="Century Gothic" w:hAnsi="Century Gothic" w:cs="Calibri"/>
                <w:b/>
                <w:bCs/>
                <w:noProof/>
                <w:color w:val="FA190F"/>
                <w:sz w:val="32"/>
                <w:szCs w:val="32"/>
                <w:lang w:bidi="ru-RU"/>
              </w:rPr>
              <w:t>DI</w:t>
            </w:r>
          </w:p>
        </w:tc>
      </w:tr>
      <w:tr w:rsidR="00ED5F48" w:rsidRPr="00E97684" w14:paraId="4D9E18BA" w14:textId="77777777" w:rsidTr="0081026A">
        <w:trPr>
          <w:trHeight w:val="567"/>
        </w:trPr>
        <w:tc>
          <w:tcPr>
            <w:tcW w:w="707" w:type="pct"/>
            <w:tcMar>
              <w:right w:w="142" w:type="dxa"/>
            </w:tcMar>
            <w:vAlign w:val="bottom"/>
          </w:tcPr>
          <w:p w14:paraId="0875F490" w14:textId="0E3BA476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MonthStart8 \@ dddd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9539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понедельник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понедельник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" 1 ""</w:instrText>
            </w:r>
            <w:r w:rsidR="0009539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95399"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3033F096" w14:textId="7BB6FE59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MonthStart8 \@ dddd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9539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понедельник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вторник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=A2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9539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=A2+1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9539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09539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9539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09539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9539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3A16DC7" w14:textId="2577FB12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MonthStart8 \@ dddd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9539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понедельник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среда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=B2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9539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=B2+1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9539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09539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9539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09539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9539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3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2FD497A" w14:textId="12B81A7A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MonthStart8 \@ dddd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9539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понедельник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четверг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=C2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9539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=C2+1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9539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4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09539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9539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4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09539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9539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4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9F8B385" w14:textId="3A8784D5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MonthStart8 \@ dddd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9539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понедельник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= “</w:instrText>
            </w:r>
            <w:r w:rsidRPr="00E97684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пятница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=D2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9539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4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=D2+1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9539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5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09539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9539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5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09539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9539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5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50BEC3A" w14:textId="7C9C6991" w:rsidR="00ED5F48" w:rsidRPr="0081026A" w:rsidRDefault="00ED5F48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</w:rPr>
            </w:pP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instrText xml:space="preserve"> IF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instrText xml:space="preserve"> DocVariable MonthStart8 \@ dddd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fldChar w:fldCharType="separate"/>
            </w:r>
            <w:r w:rsidR="00095399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instrText>понедельник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instrText xml:space="preserve"> = “</w:instrText>
            </w:r>
            <w:r w:rsidRPr="0081026A">
              <w:rPr>
                <w:rFonts w:ascii="Century Gothic" w:hAnsi="Century Gothic" w:cs="Calibri"/>
                <w:b/>
                <w:bCs/>
                <w:noProof/>
                <w:color w:val="FA190F"/>
                <w:sz w:val="40"/>
                <w:szCs w:val="40"/>
                <w:lang w:bidi="ru-RU"/>
              </w:rPr>
              <w:instrText>суббота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instrText xml:space="preserve">" 1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instrText xml:space="preserve"> IF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instrText xml:space="preserve"> =E2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fldChar w:fldCharType="separate"/>
            </w:r>
            <w:r w:rsidR="00095399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instrText>5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instrText xml:space="preserve"> &lt;&gt; 0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instrText xml:space="preserve"> =E2+1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fldChar w:fldCharType="separate"/>
            </w:r>
            <w:r w:rsidR="00095399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instrText>6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instrText xml:space="preserve"> "" </w:instrText>
            </w:r>
            <w:r w:rsidR="00095399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fldChar w:fldCharType="separate"/>
            </w:r>
            <w:r w:rsidR="00095399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instrText>6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fldChar w:fldCharType="end"/>
            </w:r>
            <w:r w:rsidR="00095399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fldChar w:fldCharType="separate"/>
            </w:r>
            <w:r w:rsidR="00095399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t>6</w:t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45725119" w14:textId="5E7DE9B8" w:rsidR="00ED5F48" w:rsidRPr="0081026A" w:rsidRDefault="00ED5F48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</w:rPr>
            </w:pP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instrText xml:space="preserve"> IF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instrText xml:space="preserve"> DocVariable MonthStart8 \@ dddd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fldChar w:fldCharType="separate"/>
            </w:r>
            <w:r w:rsidR="00095399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instrText>понедельник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instrText xml:space="preserve"> = “</w:instrText>
            </w:r>
            <w:r w:rsidRPr="0081026A">
              <w:rPr>
                <w:rFonts w:ascii="Century Gothic" w:hAnsi="Century Gothic" w:cs="Calibri"/>
                <w:b/>
                <w:bCs/>
                <w:noProof/>
                <w:color w:val="FA190F"/>
                <w:sz w:val="40"/>
                <w:szCs w:val="40"/>
                <w:lang w:bidi="ru-RU"/>
              </w:rPr>
              <w:instrText>воскресенье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instrText xml:space="preserve">" 1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instrText xml:space="preserve"> IF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instrText xml:space="preserve"> =F2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fldChar w:fldCharType="separate"/>
            </w:r>
            <w:r w:rsidR="00095399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instrText>6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instrText xml:space="preserve"> &lt;&gt; 0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instrText xml:space="preserve"> =F2+1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fldChar w:fldCharType="separate"/>
            </w:r>
            <w:r w:rsidR="00095399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instrText>7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instrText xml:space="preserve"> ""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fldChar w:fldCharType="separate"/>
            </w:r>
            <w:r w:rsidR="00095399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instrText>7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fldChar w:fldCharType="separate"/>
            </w:r>
            <w:r w:rsidR="00095399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t>7</w:t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E97684" w14:paraId="20258D95" w14:textId="77777777" w:rsidTr="0081026A">
        <w:trPr>
          <w:trHeight w:val="567"/>
        </w:trPr>
        <w:tc>
          <w:tcPr>
            <w:tcW w:w="707" w:type="pct"/>
            <w:tcMar>
              <w:right w:w="142" w:type="dxa"/>
            </w:tcMar>
            <w:vAlign w:val="bottom"/>
          </w:tcPr>
          <w:p w14:paraId="45277FF2" w14:textId="75889AB3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=G2+1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9539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8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176441BB" w14:textId="69FD5850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=A3+1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9539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9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C3A5C1A" w14:textId="111CB494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=B3+1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9539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10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5EC41FC" w14:textId="122A7AF7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=C3+1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9539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11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3AC5A28" w14:textId="01D13268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=D3+1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9539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12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60B82CD" w14:textId="52948835" w:rsidR="00ED5F48" w:rsidRPr="0081026A" w:rsidRDefault="00ED5F48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</w:rPr>
            </w:pP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instrText xml:space="preserve"> =E3+1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fldChar w:fldCharType="separate"/>
            </w:r>
            <w:r w:rsidR="00095399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t>13</w:t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32A5DD3F" w14:textId="026A477E" w:rsidR="00ED5F48" w:rsidRPr="0081026A" w:rsidRDefault="00ED5F48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</w:rPr>
            </w:pP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instrText xml:space="preserve"> =F3+1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fldChar w:fldCharType="separate"/>
            </w:r>
            <w:r w:rsidR="00095399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t>14</w:t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E97684" w14:paraId="6E3A00FA" w14:textId="77777777" w:rsidTr="0081026A">
        <w:trPr>
          <w:trHeight w:val="567"/>
        </w:trPr>
        <w:tc>
          <w:tcPr>
            <w:tcW w:w="707" w:type="pct"/>
            <w:tcMar>
              <w:right w:w="142" w:type="dxa"/>
            </w:tcMar>
            <w:vAlign w:val="bottom"/>
          </w:tcPr>
          <w:p w14:paraId="5BB562D8" w14:textId="7B987CC4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=G3+1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9539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15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589DF0E1" w14:textId="62F2085B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=A4+1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9539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16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E2EBD9B" w14:textId="3C62A37E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=B4+1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9539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17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22CC34B" w14:textId="01FD1C51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=C4+1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9539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18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A4CE1E0" w14:textId="75DB9885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=D4+1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9539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19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28208BE" w14:textId="66A6952C" w:rsidR="00ED5F48" w:rsidRPr="0081026A" w:rsidRDefault="00ED5F48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</w:rPr>
            </w:pP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instrText xml:space="preserve"> =E4+1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fldChar w:fldCharType="separate"/>
            </w:r>
            <w:r w:rsidR="00095399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t>20</w:t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31964DF8" w14:textId="16E4F6C3" w:rsidR="00ED5F48" w:rsidRPr="0081026A" w:rsidRDefault="00ED5F48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</w:rPr>
            </w:pP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instrText xml:space="preserve"> =F4+1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fldChar w:fldCharType="separate"/>
            </w:r>
            <w:r w:rsidR="00095399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t>21</w:t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E97684" w14:paraId="319BF7D1" w14:textId="77777777" w:rsidTr="0081026A">
        <w:trPr>
          <w:trHeight w:val="567"/>
        </w:trPr>
        <w:tc>
          <w:tcPr>
            <w:tcW w:w="707" w:type="pct"/>
            <w:tcMar>
              <w:right w:w="142" w:type="dxa"/>
            </w:tcMar>
            <w:vAlign w:val="bottom"/>
          </w:tcPr>
          <w:p w14:paraId="42446783" w14:textId="4251197B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=G4+1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9539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22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5543ED9F" w14:textId="348BB59E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=A5+1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9539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23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9FFCF38" w14:textId="527B1791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=B5+1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9539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24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5BD64BE" w14:textId="6664D44F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=C5+1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9539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25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DCEBF36" w14:textId="2376EF4D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=D5+1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9539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26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F8A73ED" w14:textId="05F6C49F" w:rsidR="00ED5F48" w:rsidRPr="0081026A" w:rsidRDefault="00ED5F48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</w:rPr>
            </w:pP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instrText xml:space="preserve"> =E5+1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fldChar w:fldCharType="separate"/>
            </w:r>
            <w:r w:rsidR="00095399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t>27</w:t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5D8E27DB" w14:textId="7EEF8CC6" w:rsidR="00ED5F48" w:rsidRPr="0081026A" w:rsidRDefault="00ED5F48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</w:rPr>
            </w:pP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instrText xml:space="preserve"> =F5+1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fldChar w:fldCharType="separate"/>
            </w:r>
            <w:r w:rsidR="00095399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t>28</w:t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E97684" w14:paraId="7343E446" w14:textId="77777777" w:rsidTr="0081026A">
        <w:trPr>
          <w:trHeight w:val="567"/>
        </w:trPr>
        <w:tc>
          <w:tcPr>
            <w:tcW w:w="707" w:type="pct"/>
            <w:tcMar>
              <w:right w:w="142" w:type="dxa"/>
            </w:tcMar>
            <w:vAlign w:val="bottom"/>
          </w:tcPr>
          <w:p w14:paraId="477EDF0C" w14:textId="6434FB82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=G5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9539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=G5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9539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MonthEnd8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9539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=G5+1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9539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9539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9539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29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693FAC31" w14:textId="0B110D2D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9539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=A6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9539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MonthEnd8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9539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=A6+1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9539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9539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9539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30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ABDD607" w14:textId="27A20626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9539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=B6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9539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MonthEnd8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9539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=B6+1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9539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9539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9539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31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FC8988A" w14:textId="1FAA31C5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9539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=C6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9539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MonthEnd8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9539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=C6+1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C6E6C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D90E9B4" w14:textId="56848664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9539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=D6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C6E6C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MonthEnd8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C6E6C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=D6+1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C6E6C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C6E6C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B629D18" w14:textId="73BFB7F8" w:rsidR="00ED5F48" w:rsidRPr="0081026A" w:rsidRDefault="00ED5F48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</w:rPr>
            </w:pP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instrText xml:space="preserve">IF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instrText xml:space="preserve"> =E6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fldChar w:fldCharType="separate"/>
            </w:r>
            <w:r w:rsidR="00095399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instrText>0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instrText xml:space="preserve"> = 0,""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instrText xml:space="preserve"> IF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instrText xml:space="preserve"> =E6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fldChar w:fldCharType="separate"/>
            </w:r>
            <w:r w:rsidR="002C6E6C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instrText>27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instrText xml:space="preserve">  &lt;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instrText xml:space="preserve"> DocVariable MonthEnd8 \@ d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fldChar w:fldCharType="separate"/>
            </w:r>
            <w:r w:rsidR="002C6E6C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instrText>31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instrText xml:space="preserve"> 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instrText xml:space="preserve"> =E6+1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fldChar w:fldCharType="separate"/>
            </w:r>
            <w:r w:rsidR="002C6E6C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instrText>28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instrText xml:space="preserve"> ""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fldChar w:fldCharType="separate"/>
            </w:r>
            <w:r w:rsidR="002C6E6C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instrText>28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5131818D" w14:textId="2E86E404" w:rsidR="00ED5F48" w:rsidRPr="0081026A" w:rsidRDefault="00ED5F48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</w:rPr>
            </w:pP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instrText xml:space="preserve">IF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instrText xml:space="preserve"> =F6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fldChar w:fldCharType="separate"/>
            </w:r>
            <w:r w:rsidR="00095399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instrText>0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instrText xml:space="preserve"> = 0,""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instrText xml:space="preserve"> IF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instrText xml:space="preserve"> =F6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fldChar w:fldCharType="separate"/>
            </w:r>
            <w:r w:rsidR="002C6E6C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instrText>28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instrText xml:space="preserve">  &lt;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instrText xml:space="preserve"> DocVariable MonthEnd8 \@ d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fldChar w:fldCharType="separate"/>
            </w:r>
            <w:r w:rsidR="002C6E6C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instrText>31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instrText xml:space="preserve"> 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instrText xml:space="preserve"> =F6+1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fldChar w:fldCharType="separate"/>
            </w:r>
            <w:r w:rsidR="002C6E6C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instrText>29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instrText xml:space="preserve"> ""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fldChar w:fldCharType="separate"/>
            </w:r>
            <w:r w:rsidR="002C6E6C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instrText>29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E97684" w14:paraId="35D117A2" w14:textId="77777777" w:rsidTr="0081026A">
        <w:trPr>
          <w:trHeight w:val="567"/>
        </w:trPr>
        <w:tc>
          <w:tcPr>
            <w:tcW w:w="707" w:type="pct"/>
            <w:tcMar>
              <w:right w:w="142" w:type="dxa"/>
            </w:tcMar>
            <w:vAlign w:val="bottom"/>
          </w:tcPr>
          <w:p w14:paraId="0E993A68" w14:textId="6BE91DAF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9539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=G6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C6E6C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MonthEnd8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C6E6C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=G6+1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C6E6C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C6E6C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27626DB1" w14:textId="353CB8C2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=A7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9539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=A7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C6E6C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MonthEnd8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C6E6C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=A7+1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C6E6C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2C6E6C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C6E6C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616E4D7" w14:textId="77777777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755AECC" w14:textId="77777777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D1FA5C4" w14:textId="77777777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227525A" w14:textId="77777777" w:rsidR="00ED5F48" w:rsidRPr="0081026A" w:rsidRDefault="00ED5F48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</w:rPr>
            </w:pP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698F342A" w14:textId="77777777" w:rsidR="00ED5F48" w:rsidRPr="0081026A" w:rsidRDefault="00ED5F48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</w:rPr>
            </w:pPr>
          </w:p>
        </w:tc>
      </w:tr>
    </w:tbl>
    <w:tbl>
      <w:tblPr>
        <w:tblStyle w:val="ae"/>
        <w:tblW w:w="5000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5233"/>
        <w:gridCol w:w="5233"/>
      </w:tblGrid>
      <w:tr w:rsidR="00ED5F48" w:rsidRPr="00E97684" w14:paraId="50296CB7" w14:textId="77777777" w:rsidTr="0021058E">
        <w:tc>
          <w:tcPr>
            <w:tcW w:w="2500" w:type="pct"/>
            <w:shd w:val="clear" w:color="auto" w:fill="FA4678"/>
            <w:vAlign w:val="center"/>
          </w:tcPr>
          <w:p w14:paraId="254D9321" w14:textId="0B8D89AC" w:rsidR="00ED5F48" w:rsidRPr="0021058E" w:rsidRDefault="005F7F6D" w:rsidP="0021058E">
            <w:pPr>
              <w:pStyle w:val="ad"/>
              <w:jc w:val="center"/>
              <w:rPr>
                <w:rFonts w:ascii="Century Gothic" w:hAnsi="Century Gothic"/>
                <w:noProof/>
                <w:color w:val="FFFFFF" w:themeColor="background1"/>
                <w:sz w:val="72"/>
                <w:szCs w:val="72"/>
                <w:lang w:bidi="ru-RU"/>
              </w:rPr>
            </w:pPr>
            <w:r w:rsidRPr="0021058E">
              <w:rPr>
                <w:rFonts w:ascii="Century Gothic" w:hAnsi="Century Gothic" w:cs="Calibri"/>
                <w:noProof/>
                <w:color w:val="FFFFFF" w:themeColor="background1"/>
                <w:sz w:val="72"/>
                <w:szCs w:val="72"/>
                <w:lang w:bidi="ru-RU"/>
              </w:rPr>
              <w:t>SEPTEMBRE</w:t>
            </w:r>
          </w:p>
        </w:tc>
        <w:tc>
          <w:tcPr>
            <w:tcW w:w="2500" w:type="pct"/>
            <w:shd w:val="clear" w:color="auto" w:fill="FA4678"/>
            <w:vAlign w:val="center"/>
          </w:tcPr>
          <w:p w14:paraId="2C122BDC" w14:textId="5E05418C" w:rsidR="00ED5F48" w:rsidRPr="0021058E" w:rsidRDefault="00ED5F48" w:rsidP="0021058E">
            <w:pPr>
              <w:pStyle w:val="ad"/>
              <w:jc w:val="center"/>
              <w:rPr>
                <w:rFonts w:ascii="Century Gothic" w:hAnsi="Century Gothic"/>
                <w:noProof/>
                <w:color w:val="FFFFFF" w:themeColor="background1"/>
                <w:sz w:val="72"/>
                <w:szCs w:val="72"/>
                <w:lang w:bidi="ru-RU"/>
              </w:rPr>
            </w:pPr>
            <w:r w:rsidRPr="0021058E">
              <w:rPr>
                <w:rFonts w:ascii="Century Gothic" w:hAnsi="Century Gothic"/>
                <w:noProof/>
                <w:color w:val="FFFFFF" w:themeColor="background1"/>
                <w:sz w:val="72"/>
                <w:szCs w:val="72"/>
                <w:lang w:bidi="ru-RU"/>
              </w:rPr>
              <w:fldChar w:fldCharType="begin"/>
            </w:r>
            <w:r w:rsidRPr="0021058E">
              <w:rPr>
                <w:rFonts w:ascii="Century Gothic" w:hAnsi="Century Gothic"/>
                <w:noProof/>
                <w:color w:val="FFFFFF" w:themeColor="background1"/>
                <w:sz w:val="72"/>
                <w:szCs w:val="72"/>
                <w:lang w:bidi="ru-RU"/>
              </w:rPr>
              <w:instrText xml:space="preserve"> DOCVARIABLE  MonthStart1 \@  yyyy   \* MERGEFORMAT </w:instrText>
            </w:r>
            <w:r w:rsidRPr="0021058E">
              <w:rPr>
                <w:rFonts w:ascii="Century Gothic" w:hAnsi="Century Gothic"/>
                <w:noProof/>
                <w:color w:val="FFFFFF" w:themeColor="background1"/>
                <w:sz w:val="72"/>
                <w:szCs w:val="72"/>
                <w:lang w:bidi="ru-RU"/>
              </w:rPr>
              <w:fldChar w:fldCharType="separate"/>
            </w:r>
            <w:r w:rsidR="00095399">
              <w:rPr>
                <w:rFonts w:ascii="Century Gothic" w:hAnsi="Century Gothic"/>
                <w:noProof/>
                <w:color w:val="FFFFFF" w:themeColor="background1"/>
                <w:sz w:val="72"/>
                <w:szCs w:val="72"/>
                <w:lang w:bidi="ru-RU"/>
              </w:rPr>
              <w:t>2022</w:t>
            </w:r>
            <w:r w:rsidRPr="0021058E">
              <w:rPr>
                <w:rFonts w:ascii="Century Gothic" w:hAnsi="Century Gothic"/>
                <w:noProof/>
                <w:color w:val="FFFFFF" w:themeColor="background1"/>
                <w:sz w:val="72"/>
                <w:szCs w:val="72"/>
                <w:lang w:bidi="ru-RU"/>
              </w:rPr>
              <w:fldChar w:fldCharType="end"/>
            </w:r>
          </w:p>
        </w:tc>
      </w:tr>
    </w:tbl>
    <w:p w14:paraId="3A1C3F59" w14:textId="58A003CF" w:rsidR="00ED5F48" w:rsidRPr="00642A90" w:rsidRDefault="00ED5F48" w:rsidP="0021058E">
      <w:pPr>
        <w:pStyle w:val="Months"/>
        <w:jc w:val="center"/>
        <w:rPr>
          <w:rFonts w:ascii="Century Gothic" w:hAnsi="Century Gothic"/>
          <w:noProof/>
          <w:color w:val="auto"/>
          <w:sz w:val="2"/>
          <w:szCs w:val="2"/>
        </w:rPr>
      </w:pPr>
    </w:p>
    <w:tbl>
      <w:tblPr>
        <w:tblStyle w:val="CalendarTable"/>
        <w:tblW w:w="4992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1478"/>
        <w:gridCol w:w="1497"/>
        <w:gridCol w:w="1501"/>
        <w:gridCol w:w="1500"/>
        <w:gridCol w:w="1500"/>
        <w:gridCol w:w="1500"/>
        <w:gridCol w:w="1473"/>
      </w:tblGrid>
      <w:tr w:rsidR="00ED5F48" w:rsidRPr="00E97684" w14:paraId="73D4F18E" w14:textId="77777777" w:rsidTr="0081026A">
        <w:trPr>
          <w:trHeight w:val="567"/>
        </w:trPr>
        <w:tc>
          <w:tcPr>
            <w:tcW w:w="707" w:type="pct"/>
            <w:shd w:val="clear" w:color="auto" w:fill="F2F2F2" w:themeFill="background1" w:themeFillShade="F2"/>
            <w:vAlign w:val="center"/>
          </w:tcPr>
          <w:p w14:paraId="68B71591" w14:textId="22E52BD4" w:rsidR="00ED5F48" w:rsidRPr="0021058E" w:rsidRDefault="005F7F6D" w:rsidP="0021058E">
            <w:pPr>
              <w:pStyle w:val="Day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21058E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LU</w:t>
            </w:r>
          </w:p>
        </w:tc>
        <w:tc>
          <w:tcPr>
            <w:tcW w:w="716" w:type="pct"/>
            <w:shd w:val="clear" w:color="auto" w:fill="F2F2F2" w:themeFill="background1" w:themeFillShade="F2"/>
            <w:vAlign w:val="center"/>
          </w:tcPr>
          <w:p w14:paraId="52C34C84" w14:textId="1A65D6EC" w:rsidR="00ED5F48" w:rsidRPr="0021058E" w:rsidRDefault="005F7F6D" w:rsidP="0021058E">
            <w:pPr>
              <w:pStyle w:val="Day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21058E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MA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295B52EC" w14:textId="6E8E461C" w:rsidR="00ED5F48" w:rsidRPr="0021058E" w:rsidRDefault="005F7F6D" w:rsidP="0021058E">
            <w:pPr>
              <w:pStyle w:val="Day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21058E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ME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2F8901F3" w14:textId="6CC8C3F3" w:rsidR="00ED5F48" w:rsidRPr="0021058E" w:rsidRDefault="005F7F6D" w:rsidP="0021058E">
            <w:pPr>
              <w:pStyle w:val="Day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21058E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JE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361C956E" w14:textId="291AE759" w:rsidR="00ED5F48" w:rsidRPr="0021058E" w:rsidRDefault="005F7F6D" w:rsidP="0021058E">
            <w:pPr>
              <w:pStyle w:val="Day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21058E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VE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019D61C0" w14:textId="2C3179BF" w:rsidR="00ED5F48" w:rsidRPr="0081026A" w:rsidRDefault="005F7F6D" w:rsidP="0021058E">
            <w:pPr>
              <w:pStyle w:val="Days"/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</w:rPr>
            </w:pPr>
            <w:r w:rsidRPr="0081026A">
              <w:rPr>
                <w:rFonts w:ascii="Century Gothic" w:hAnsi="Century Gothic" w:cs="Calibri"/>
                <w:b/>
                <w:bCs/>
                <w:noProof/>
                <w:color w:val="FA4678"/>
                <w:sz w:val="32"/>
                <w:szCs w:val="32"/>
                <w:lang w:bidi="ru-RU"/>
              </w:rPr>
              <w:t>SA</w:t>
            </w:r>
          </w:p>
        </w:tc>
        <w:tc>
          <w:tcPr>
            <w:tcW w:w="705" w:type="pct"/>
            <w:shd w:val="clear" w:color="auto" w:fill="F2F2F2" w:themeFill="background1" w:themeFillShade="F2"/>
            <w:vAlign w:val="center"/>
          </w:tcPr>
          <w:p w14:paraId="0DBBAC7D" w14:textId="7CE34666" w:rsidR="00ED5F48" w:rsidRPr="0081026A" w:rsidRDefault="005F7F6D" w:rsidP="0021058E">
            <w:pPr>
              <w:pStyle w:val="Days"/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</w:rPr>
            </w:pPr>
            <w:r w:rsidRPr="0081026A">
              <w:rPr>
                <w:rFonts w:ascii="Century Gothic" w:hAnsi="Century Gothic" w:cs="Calibri"/>
                <w:b/>
                <w:bCs/>
                <w:noProof/>
                <w:color w:val="FA4678"/>
                <w:sz w:val="32"/>
                <w:szCs w:val="32"/>
                <w:lang w:bidi="ru-RU"/>
              </w:rPr>
              <w:t>DI</w:t>
            </w:r>
          </w:p>
        </w:tc>
      </w:tr>
      <w:tr w:rsidR="00ED5F48" w:rsidRPr="00E97684" w14:paraId="166C3811" w14:textId="77777777" w:rsidTr="0081026A">
        <w:trPr>
          <w:trHeight w:val="567"/>
        </w:trPr>
        <w:tc>
          <w:tcPr>
            <w:tcW w:w="707" w:type="pct"/>
            <w:tcMar>
              <w:right w:w="142" w:type="dxa"/>
            </w:tcMar>
            <w:vAlign w:val="bottom"/>
          </w:tcPr>
          <w:p w14:paraId="4B43B821" w14:textId="7449392B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MonthStart9 \@ dddd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9539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четверг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понедельник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" 1 ""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7FFB9CA1" w14:textId="34707A5D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MonthStart9 \@ dddd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9539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четверг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вторник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=A2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9539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=A2+1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2B4DA1A" w14:textId="131E8446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MonthStart9 \@ dddd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9539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четверг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среда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=B2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9539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=B2+1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0465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F1FFCFA" w14:textId="6BEE37F2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MonthStart9 \@ dddd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9539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четверг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четверг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=C2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C6E6C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=C2+1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C6E6C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C6E6C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95399"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938BB18" w14:textId="0ACF2E7A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MonthStart9 \@ dddd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9539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четверг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= “</w:instrText>
            </w:r>
            <w:r w:rsidRPr="00E97684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пятница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=D2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9539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=D2+1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9539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9539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9539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06E4B02" w14:textId="058722F9" w:rsidR="00ED5F48" w:rsidRPr="0081026A" w:rsidRDefault="00ED5F48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</w:rPr>
            </w:pP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instrText xml:space="preserve"> IF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instrText xml:space="preserve"> DocVariable MonthStart9 \@ dddd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separate"/>
            </w:r>
            <w:r w:rsidR="00095399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instrText>четверг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instrText xml:space="preserve"> = “</w:instrText>
            </w:r>
            <w:r w:rsidRPr="0081026A">
              <w:rPr>
                <w:rFonts w:ascii="Century Gothic" w:hAnsi="Century Gothic" w:cs="Calibri"/>
                <w:b/>
                <w:bCs/>
                <w:noProof/>
                <w:color w:val="FA4678"/>
                <w:sz w:val="40"/>
                <w:szCs w:val="40"/>
                <w:lang w:bidi="ru-RU"/>
              </w:rPr>
              <w:instrText>суббота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instrText xml:space="preserve">" 1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instrText xml:space="preserve"> IF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instrText xml:space="preserve"> =E2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separate"/>
            </w:r>
            <w:r w:rsidR="00095399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instrText>2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instrText xml:space="preserve"> &lt;&gt; 0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instrText xml:space="preserve"> =E2+1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separate"/>
            </w:r>
            <w:r w:rsidR="00095399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instrText>3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instrText xml:space="preserve"> ""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separate"/>
            </w:r>
            <w:r w:rsidR="00095399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instrText>3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separate"/>
            </w:r>
            <w:r w:rsidR="00095399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t>3</w:t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2240438D" w14:textId="1AB26260" w:rsidR="00ED5F48" w:rsidRPr="0081026A" w:rsidRDefault="00ED5F48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</w:rPr>
            </w:pP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instrText xml:space="preserve"> IF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instrText xml:space="preserve"> DocVariable MonthStart9 \@ dddd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separate"/>
            </w:r>
            <w:r w:rsidR="00095399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instrText>четверг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instrText xml:space="preserve"> = “</w:instrText>
            </w:r>
            <w:r w:rsidRPr="0081026A">
              <w:rPr>
                <w:rFonts w:ascii="Century Gothic" w:hAnsi="Century Gothic" w:cs="Calibri"/>
                <w:b/>
                <w:bCs/>
                <w:noProof/>
                <w:color w:val="FA4678"/>
                <w:sz w:val="40"/>
                <w:szCs w:val="40"/>
                <w:lang w:bidi="ru-RU"/>
              </w:rPr>
              <w:instrText>воскресенье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instrText xml:space="preserve">" 1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instrText xml:space="preserve"> IF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instrText xml:space="preserve"> =F2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separate"/>
            </w:r>
            <w:r w:rsidR="00095399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instrText>3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instrText xml:space="preserve"> &lt;&gt; 0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instrText xml:space="preserve"> =F2+1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separate"/>
            </w:r>
            <w:r w:rsidR="00095399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instrText>4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instrText xml:space="preserve"> ""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separate"/>
            </w:r>
            <w:r w:rsidR="00095399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instrText>4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separate"/>
            </w:r>
            <w:r w:rsidR="00095399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t>4</w:t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E97684" w14:paraId="0D4D71E7" w14:textId="77777777" w:rsidTr="0081026A">
        <w:trPr>
          <w:trHeight w:val="567"/>
        </w:trPr>
        <w:tc>
          <w:tcPr>
            <w:tcW w:w="707" w:type="pct"/>
            <w:tcMar>
              <w:right w:w="142" w:type="dxa"/>
            </w:tcMar>
            <w:vAlign w:val="bottom"/>
          </w:tcPr>
          <w:p w14:paraId="50AF99DC" w14:textId="3FBDDCF2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=G2+1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9539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5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7BAE7F85" w14:textId="20B06F97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=A3+1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9539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6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05F1DBB" w14:textId="7679102A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=B3+1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9539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7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C047810" w14:textId="21E72939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=C3+1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9539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8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27EAB4C" w14:textId="7A4A56A5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=D3+1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9539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9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07E3FE6" w14:textId="2033214B" w:rsidR="00ED5F48" w:rsidRPr="0081026A" w:rsidRDefault="00ED5F48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</w:rPr>
            </w:pP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instrText xml:space="preserve"> =E3+1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separate"/>
            </w:r>
            <w:r w:rsidR="00095399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t>10</w:t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36664AB9" w14:textId="28F3AD40" w:rsidR="00ED5F48" w:rsidRPr="0081026A" w:rsidRDefault="00ED5F48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</w:rPr>
            </w:pP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instrText xml:space="preserve"> =F3+1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separate"/>
            </w:r>
            <w:r w:rsidR="00095399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t>11</w:t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E97684" w14:paraId="1B78E7BE" w14:textId="77777777" w:rsidTr="0081026A">
        <w:trPr>
          <w:trHeight w:val="567"/>
        </w:trPr>
        <w:tc>
          <w:tcPr>
            <w:tcW w:w="707" w:type="pct"/>
            <w:tcMar>
              <w:right w:w="142" w:type="dxa"/>
            </w:tcMar>
            <w:vAlign w:val="bottom"/>
          </w:tcPr>
          <w:p w14:paraId="6F176476" w14:textId="63603BB2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=G3+1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9539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12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6F75EFE3" w14:textId="70C1A1E6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=A4+1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9539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13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A80BC65" w14:textId="2069DA13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=B4+1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9539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14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7C83BF1" w14:textId="7D8EC14B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=C4+1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9539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15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7B070CE" w14:textId="0655CB0A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=D4+1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9539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16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6E46A07" w14:textId="51967BDE" w:rsidR="00ED5F48" w:rsidRPr="0081026A" w:rsidRDefault="00ED5F48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</w:rPr>
            </w:pP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instrText xml:space="preserve"> =E4+1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separate"/>
            </w:r>
            <w:r w:rsidR="00095399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t>17</w:t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03C44432" w14:textId="409D6255" w:rsidR="00ED5F48" w:rsidRPr="0081026A" w:rsidRDefault="00ED5F48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</w:rPr>
            </w:pP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instrText xml:space="preserve"> =F4+1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separate"/>
            </w:r>
            <w:r w:rsidR="00095399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t>18</w:t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E97684" w14:paraId="1302B2E8" w14:textId="77777777" w:rsidTr="0081026A">
        <w:trPr>
          <w:trHeight w:val="567"/>
        </w:trPr>
        <w:tc>
          <w:tcPr>
            <w:tcW w:w="707" w:type="pct"/>
            <w:tcMar>
              <w:right w:w="142" w:type="dxa"/>
            </w:tcMar>
            <w:vAlign w:val="bottom"/>
          </w:tcPr>
          <w:p w14:paraId="085F12A2" w14:textId="49E8FCEC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=G4+1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9539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19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425A8394" w14:textId="31A271E3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=A5+1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9539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20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5769D7C" w14:textId="221F82A2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=B5+1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9539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21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28453EB" w14:textId="05A24F68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=C5+1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9539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22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9944F37" w14:textId="5BD6208A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=D5+1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9539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23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9AFB997" w14:textId="03F7ECCD" w:rsidR="00ED5F48" w:rsidRPr="0081026A" w:rsidRDefault="00ED5F48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</w:rPr>
            </w:pP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instrText xml:space="preserve"> =E5+1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separate"/>
            </w:r>
            <w:r w:rsidR="00095399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t>24</w:t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356F89B5" w14:textId="2780DE28" w:rsidR="00ED5F48" w:rsidRPr="0081026A" w:rsidRDefault="00ED5F48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</w:rPr>
            </w:pP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instrText xml:space="preserve"> =F5+1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separate"/>
            </w:r>
            <w:r w:rsidR="00095399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t>25</w:t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E97684" w14:paraId="05D3B96E" w14:textId="77777777" w:rsidTr="0081026A">
        <w:trPr>
          <w:trHeight w:val="567"/>
        </w:trPr>
        <w:tc>
          <w:tcPr>
            <w:tcW w:w="707" w:type="pct"/>
            <w:tcMar>
              <w:right w:w="142" w:type="dxa"/>
            </w:tcMar>
            <w:vAlign w:val="bottom"/>
          </w:tcPr>
          <w:p w14:paraId="69963310" w14:textId="105E7C6B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=G5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9539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25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=G5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9539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25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MonthEnd9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9539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=G5+1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9539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9539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9539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26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4231E346" w14:textId="277145D0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9539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=A6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9539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MonthEnd9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9539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=A6+1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9539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9539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9539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27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EE8D4F1" w14:textId="16633CD5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9539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=B6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9539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MonthEnd9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9539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=B6+1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9539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9539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9539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28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53DD33B" w14:textId="49B7F56E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9539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=C6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9539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MonthEnd9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9539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=C6+1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9539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2C6E6C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9539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2C6E6C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9539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29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FDD4251" w14:textId="46AC9B1B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9539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=D6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9539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MonthEnd9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9539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=D6+1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9539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09539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9539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09539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9539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30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6460CFE" w14:textId="339F5266" w:rsidR="00ED5F48" w:rsidRPr="0081026A" w:rsidRDefault="00ED5F48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</w:rPr>
            </w:pP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instrText xml:space="preserve">IF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instrText xml:space="preserve"> =E6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separate"/>
            </w:r>
            <w:r w:rsidR="00095399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instrText>30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instrText xml:space="preserve"> = 0,""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instrText xml:space="preserve"> IF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instrText xml:space="preserve"> =E6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separate"/>
            </w:r>
            <w:r w:rsidR="00095399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instrText>30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instrText xml:space="preserve">  &lt;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instrText xml:space="preserve"> DocVariable MonthEnd9 \@ d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separate"/>
            </w:r>
            <w:r w:rsidR="00095399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instrText>30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instrText xml:space="preserve"> 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instrText xml:space="preserve"> =E6+1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separate"/>
            </w:r>
            <w:r w:rsidR="002D7C5A"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instrText>28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instrText xml:space="preserve"> ""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286D57F2" w14:textId="6593FD07" w:rsidR="00ED5F48" w:rsidRPr="0081026A" w:rsidRDefault="00ED5F48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</w:rPr>
            </w:pP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instrText xml:space="preserve">IF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instrText xml:space="preserve"> =F6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separate"/>
            </w:r>
            <w:r w:rsidR="00095399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instrText>0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instrText xml:space="preserve"> = 0,""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instrText xml:space="preserve"> IF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instrText xml:space="preserve"> =F6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separate"/>
            </w:r>
            <w:r w:rsidR="002D7C5A"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instrText>28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instrText xml:space="preserve">  &lt;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instrText xml:space="preserve"> DocVariable MonthEnd9 \@ d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separate"/>
            </w:r>
            <w:r w:rsidR="002D7C5A"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instrText>30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instrText xml:space="preserve"> 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instrText xml:space="preserve"> =F6+1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separate"/>
            </w:r>
            <w:r w:rsidR="002D7C5A"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instrText>29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instrText xml:space="preserve"> ""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separate"/>
            </w:r>
            <w:r w:rsidR="002D7C5A"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instrText>29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E97684" w14:paraId="3171E1FC" w14:textId="77777777" w:rsidTr="0081026A">
        <w:trPr>
          <w:trHeight w:val="567"/>
        </w:trPr>
        <w:tc>
          <w:tcPr>
            <w:tcW w:w="707" w:type="pct"/>
            <w:tcMar>
              <w:right w:w="142" w:type="dxa"/>
            </w:tcMar>
            <w:vAlign w:val="bottom"/>
          </w:tcPr>
          <w:p w14:paraId="267D74A0" w14:textId="020EBAE1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9539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=G6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D7C5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MonthEnd9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D7C5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=G6+1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D7C5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D7C5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35EFD26D" w14:textId="41CDFF87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=A7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9539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=A7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D7C5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MonthEnd9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D7C5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=A7+1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C687132" w14:textId="77777777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DCB5D95" w14:textId="77777777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DD215D6" w14:textId="77777777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F9CA47B" w14:textId="77777777" w:rsidR="00ED5F48" w:rsidRPr="0081026A" w:rsidRDefault="00ED5F48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</w:rPr>
            </w:pP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175EF88C" w14:textId="77777777" w:rsidR="00ED5F48" w:rsidRPr="0081026A" w:rsidRDefault="00ED5F48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</w:rPr>
            </w:pPr>
          </w:p>
        </w:tc>
      </w:tr>
    </w:tbl>
    <w:tbl>
      <w:tblPr>
        <w:tblStyle w:val="ae"/>
        <w:tblW w:w="5000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5233"/>
        <w:gridCol w:w="5233"/>
      </w:tblGrid>
      <w:tr w:rsidR="00ED5F48" w:rsidRPr="00E97684" w14:paraId="37EB2D43" w14:textId="77777777" w:rsidTr="0021058E">
        <w:tc>
          <w:tcPr>
            <w:tcW w:w="2500" w:type="pct"/>
            <w:shd w:val="clear" w:color="auto" w:fill="E12891"/>
            <w:vAlign w:val="center"/>
          </w:tcPr>
          <w:p w14:paraId="08C628AC" w14:textId="78837136" w:rsidR="00ED5F48" w:rsidRPr="0021058E" w:rsidRDefault="005F7F6D" w:rsidP="0021058E">
            <w:pPr>
              <w:pStyle w:val="ad"/>
              <w:jc w:val="center"/>
              <w:rPr>
                <w:rFonts w:ascii="Century Gothic" w:hAnsi="Century Gothic"/>
                <w:noProof/>
                <w:color w:val="FFFFFF" w:themeColor="background1"/>
                <w:sz w:val="72"/>
                <w:szCs w:val="72"/>
                <w:lang w:bidi="ru-RU"/>
              </w:rPr>
            </w:pPr>
            <w:r w:rsidRPr="0021058E">
              <w:rPr>
                <w:rFonts w:ascii="Century Gothic" w:hAnsi="Century Gothic" w:cs="Calibri"/>
                <w:noProof/>
                <w:color w:val="FFFFFF" w:themeColor="background1"/>
                <w:sz w:val="72"/>
                <w:szCs w:val="72"/>
                <w:lang w:bidi="ru-RU"/>
              </w:rPr>
              <w:t>OCTOBRE</w:t>
            </w:r>
          </w:p>
        </w:tc>
        <w:tc>
          <w:tcPr>
            <w:tcW w:w="2500" w:type="pct"/>
            <w:shd w:val="clear" w:color="auto" w:fill="E12891"/>
            <w:vAlign w:val="center"/>
          </w:tcPr>
          <w:p w14:paraId="351313CB" w14:textId="16D404F0" w:rsidR="00ED5F48" w:rsidRPr="0021058E" w:rsidRDefault="00ED5F48" w:rsidP="0021058E">
            <w:pPr>
              <w:pStyle w:val="ad"/>
              <w:jc w:val="center"/>
              <w:rPr>
                <w:rFonts w:ascii="Century Gothic" w:hAnsi="Century Gothic"/>
                <w:noProof/>
                <w:color w:val="FFFFFF" w:themeColor="background1"/>
                <w:sz w:val="72"/>
                <w:szCs w:val="72"/>
                <w:lang w:bidi="ru-RU"/>
              </w:rPr>
            </w:pPr>
            <w:r w:rsidRPr="0021058E">
              <w:rPr>
                <w:rFonts w:ascii="Century Gothic" w:hAnsi="Century Gothic"/>
                <w:noProof/>
                <w:color w:val="FFFFFF" w:themeColor="background1"/>
                <w:sz w:val="72"/>
                <w:szCs w:val="72"/>
                <w:lang w:bidi="ru-RU"/>
              </w:rPr>
              <w:fldChar w:fldCharType="begin"/>
            </w:r>
            <w:r w:rsidRPr="0021058E">
              <w:rPr>
                <w:rFonts w:ascii="Century Gothic" w:hAnsi="Century Gothic"/>
                <w:noProof/>
                <w:color w:val="FFFFFF" w:themeColor="background1"/>
                <w:sz w:val="72"/>
                <w:szCs w:val="72"/>
                <w:lang w:bidi="ru-RU"/>
              </w:rPr>
              <w:instrText xml:space="preserve"> DOCVARIABLE  MonthStart1 \@  yyyy   \* MERGEFORMAT </w:instrText>
            </w:r>
            <w:r w:rsidRPr="0021058E">
              <w:rPr>
                <w:rFonts w:ascii="Century Gothic" w:hAnsi="Century Gothic"/>
                <w:noProof/>
                <w:color w:val="FFFFFF" w:themeColor="background1"/>
                <w:sz w:val="72"/>
                <w:szCs w:val="72"/>
                <w:lang w:bidi="ru-RU"/>
              </w:rPr>
              <w:fldChar w:fldCharType="separate"/>
            </w:r>
            <w:r w:rsidR="00095399">
              <w:rPr>
                <w:rFonts w:ascii="Century Gothic" w:hAnsi="Century Gothic"/>
                <w:noProof/>
                <w:color w:val="FFFFFF" w:themeColor="background1"/>
                <w:sz w:val="72"/>
                <w:szCs w:val="72"/>
                <w:lang w:bidi="ru-RU"/>
              </w:rPr>
              <w:t>2022</w:t>
            </w:r>
            <w:r w:rsidRPr="0021058E">
              <w:rPr>
                <w:rFonts w:ascii="Century Gothic" w:hAnsi="Century Gothic"/>
                <w:noProof/>
                <w:color w:val="FFFFFF" w:themeColor="background1"/>
                <w:sz w:val="72"/>
                <w:szCs w:val="72"/>
                <w:lang w:bidi="ru-RU"/>
              </w:rPr>
              <w:fldChar w:fldCharType="end"/>
            </w:r>
          </w:p>
        </w:tc>
      </w:tr>
    </w:tbl>
    <w:p w14:paraId="702D815D" w14:textId="2505BBA2" w:rsidR="00ED5F48" w:rsidRPr="00642A90" w:rsidRDefault="00ED5F48" w:rsidP="0021058E">
      <w:pPr>
        <w:pStyle w:val="Months"/>
        <w:jc w:val="center"/>
        <w:rPr>
          <w:rFonts w:ascii="Century Gothic" w:hAnsi="Century Gothic"/>
          <w:noProof/>
          <w:color w:val="auto"/>
          <w:sz w:val="2"/>
          <w:szCs w:val="2"/>
        </w:rPr>
      </w:pPr>
    </w:p>
    <w:tbl>
      <w:tblPr>
        <w:tblStyle w:val="CalendarTable"/>
        <w:tblW w:w="4992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1478"/>
        <w:gridCol w:w="1497"/>
        <w:gridCol w:w="1501"/>
        <w:gridCol w:w="1500"/>
        <w:gridCol w:w="1500"/>
        <w:gridCol w:w="1500"/>
        <w:gridCol w:w="1473"/>
      </w:tblGrid>
      <w:tr w:rsidR="00ED5F48" w:rsidRPr="00E97684" w14:paraId="744C85F7" w14:textId="77777777" w:rsidTr="0081026A">
        <w:trPr>
          <w:trHeight w:val="567"/>
        </w:trPr>
        <w:tc>
          <w:tcPr>
            <w:tcW w:w="707" w:type="pct"/>
            <w:shd w:val="clear" w:color="auto" w:fill="F2F2F2" w:themeFill="background1" w:themeFillShade="F2"/>
            <w:vAlign w:val="center"/>
          </w:tcPr>
          <w:p w14:paraId="1CC8B071" w14:textId="4414DCC9" w:rsidR="00ED5F48" w:rsidRPr="0021058E" w:rsidRDefault="005F7F6D" w:rsidP="0021058E">
            <w:pPr>
              <w:pStyle w:val="Day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21058E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LU</w:t>
            </w:r>
          </w:p>
        </w:tc>
        <w:tc>
          <w:tcPr>
            <w:tcW w:w="716" w:type="pct"/>
            <w:shd w:val="clear" w:color="auto" w:fill="F2F2F2" w:themeFill="background1" w:themeFillShade="F2"/>
            <w:vAlign w:val="center"/>
          </w:tcPr>
          <w:p w14:paraId="5A25A901" w14:textId="32BEC860" w:rsidR="00ED5F48" w:rsidRPr="0021058E" w:rsidRDefault="005F7F6D" w:rsidP="0021058E">
            <w:pPr>
              <w:pStyle w:val="Day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21058E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MA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71D16FEA" w14:textId="0FE42C25" w:rsidR="00ED5F48" w:rsidRPr="0021058E" w:rsidRDefault="005F7F6D" w:rsidP="0021058E">
            <w:pPr>
              <w:pStyle w:val="Day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21058E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ME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0ABF5B13" w14:textId="6D5BE066" w:rsidR="00ED5F48" w:rsidRPr="0021058E" w:rsidRDefault="005F7F6D" w:rsidP="0021058E">
            <w:pPr>
              <w:pStyle w:val="Day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21058E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JE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6A158D24" w14:textId="4F5EDB51" w:rsidR="00ED5F48" w:rsidRPr="0021058E" w:rsidRDefault="005F7F6D" w:rsidP="0021058E">
            <w:pPr>
              <w:pStyle w:val="Day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21058E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VE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57D4827B" w14:textId="1C86AF94" w:rsidR="00ED5F48" w:rsidRPr="0081026A" w:rsidRDefault="005F7F6D" w:rsidP="0021058E">
            <w:pPr>
              <w:pStyle w:val="Days"/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</w:rPr>
            </w:pPr>
            <w:r w:rsidRPr="0081026A">
              <w:rPr>
                <w:rFonts w:ascii="Century Gothic" w:hAnsi="Century Gothic" w:cs="Calibri"/>
                <w:b/>
                <w:bCs/>
                <w:noProof/>
                <w:color w:val="E12891"/>
                <w:sz w:val="32"/>
                <w:szCs w:val="32"/>
                <w:lang w:bidi="ru-RU"/>
              </w:rPr>
              <w:t>SA</w:t>
            </w:r>
          </w:p>
        </w:tc>
        <w:tc>
          <w:tcPr>
            <w:tcW w:w="705" w:type="pct"/>
            <w:shd w:val="clear" w:color="auto" w:fill="F2F2F2" w:themeFill="background1" w:themeFillShade="F2"/>
            <w:vAlign w:val="center"/>
          </w:tcPr>
          <w:p w14:paraId="0E9E91D0" w14:textId="36F7B751" w:rsidR="00ED5F48" w:rsidRPr="0081026A" w:rsidRDefault="005F7F6D" w:rsidP="0021058E">
            <w:pPr>
              <w:pStyle w:val="Days"/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</w:rPr>
            </w:pPr>
            <w:r w:rsidRPr="0081026A">
              <w:rPr>
                <w:rFonts w:ascii="Century Gothic" w:hAnsi="Century Gothic" w:cs="Calibri"/>
                <w:b/>
                <w:bCs/>
                <w:noProof/>
                <w:color w:val="E12891"/>
                <w:sz w:val="32"/>
                <w:szCs w:val="32"/>
                <w:lang w:bidi="ru-RU"/>
              </w:rPr>
              <w:t>DI</w:t>
            </w:r>
          </w:p>
        </w:tc>
      </w:tr>
      <w:tr w:rsidR="00ED5F48" w:rsidRPr="00E97684" w14:paraId="5381513E" w14:textId="77777777" w:rsidTr="0081026A">
        <w:trPr>
          <w:trHeight w:val="567"/>
        </w:trPr>
        <w:tc>
          <w:tcPr>
            <w:tcW w:w="707" w:type="pct"/>
            <w:tcMar>
              <w:right w:w="142" w:type="dxa"/>
            </w:tcMar>
            <w:vAlign w:val="bottom"/>
          </w:tcPr>
          <w:p w14:paraId="36BC57C8" w14:textId="745EED81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MonthStart10 \@ dddd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9539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суббота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понедельник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" 1 ""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728061A7" w14:textId="198F6F37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MonthStart10 \@ dddd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9539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суббота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вторник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=A2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9539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=A2+1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22F473E" w14:textId="128EF62F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MonthStart10 \@ dddd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9539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суббота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среда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=B2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9539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=B2+1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D7C5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ACCEDDE" w14:textId="3D0CFF23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MonthStart10 \@ dddd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9539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суббота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четверг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=C2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9539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=C2+1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D7C5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2CE170C" w14:textId="21CC66DE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MonthStart10 \@ dddd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9539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суббота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= “</w:instrText>
            </w:r>
            <w:r w:rsidRPr="00E97684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пятница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=D2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9539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=D2+1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0465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756E015" w14:textId="3C45E558" w:rsidR="00ED5F48" w:rsidRPr="0081026A" w:rsidRDefault="00ED5F48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</w:rPr>
            </w:pP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instrText xml:space="preserve"> IF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instrText xml:space="preserve"> DocVariable MonthStart10 \@ dddd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separate"/>
            </w:r>
            <w:r w:rsidR="00095399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instrText>суббота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instrText xml:space="preserve"> = “</w:instrText>
            </w:r>
            <w:r w:rsidRPr="0081026A">
              <w:rPr>
                <w:rFonts w:ascii="Century Gothic" w:hAnsi="Century Gothic" w:cs="Calibri"/>
                <w:b/>
                <w:bCs/>
                <w:noProof/>
                <w:color w:val="E12891"/>
                <w:sz w:val="40"/>
                <w:szCs w:val="40"/>
                <w:lang w:bidi="ru-RU"/>
              </w:rPr>
              <w:instrText>суббота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instrText xml:space="preserve">" 1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instrText xml:space="preserve"> IF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instrText xml:space="preserve"> =E2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separate"/>
            </w:r>
            <w:r w:rsidR="002C6E6C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instrText>1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instrText xml:space="preserve"> &lt;&gt; 0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instrText xml:space="preserve"> =E2+1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separate"/>
            </w:r>
            <w:r w:rsidR="002C6E6C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instrText>2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instrText xml:space="preserve"> ""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separate"/>
            </w:r>
            <w:r w:rsidR="002C6E6C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instrText>2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separate"/>
            </w:r>
            <w:r w:rsidR="00095399"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t>1</w:t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2ADF4C5D" w14:textId="7A6A9852" w:rsidR="00ED5F48" w:rsidRPr="0081026A" w:rsidRDefault="00ED5F48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</w:rPr>
            </w:pP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instrText xml:space="preserve"> IF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instrText xml:space="preserve"> DocVariable MonthStart10 \@ dddd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separate"/>
            </w:r>
            <w:r w:rsidR="00095399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instrText>суббота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instrText xml:space="preserve"> = “</w:instrText>
            </w:r>
            <w:r w:rsidRPr="0081026A">
              <w:rPr>
                <w:rFonts w:ascii="Century Gothic" w:hAnsi="Century Gothic" w:cs="Calibri"/>
                <w:b/>
                <w:bCs/>
                <w:noProof/>
                <w:color w:val="E12891"/>
                <w:sz w:val="40"/>
                <w:szCs w:val="40"/>
                <w:lang w:bidi="ru-RU"/>
              </w:rPr>
              <w:instrText>воскресенье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instrText xml:space="preserve">" 1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instrText xml:space="preserve"> IF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instrText xml:space="preserve"> =F2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separate"/>
            </w:r>
            <w:r w:rsidR="00095399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instrText>1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instrText xml:space="preserve"> &lt;&gt; 0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instrText xml:space="preserve"> =F2+1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separate"/>
            </w:r>
            <w:r w:rsidR="00095399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instrText>2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instrText xml:space="preserve"> ""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separate"/>
            </w:r>
            <w:r w:rsidR="00095399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instrText>2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separate"/>
            </w:r>
            <w:r w:rsidR="00095399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t>2</w:t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E97684" w14:paraId="721964FC" w14:textId="77777777" w:rsidTr="0081026A">
        <w:trPr>
          <w:trHeight w:val="567"/>
        </w:trPr>
        <w:tc>
          <w:tcPr>
            <w:tcW w:w="707" w:type="pct"/>
            <w:tcMar>
              <w:right w:w="142" w:type="dxa"/>
            </w:tcMar>
            <w:vAlign w:val="bottom"/>
          </w:tcPr>
          <w:p w14:paraId="23169FFA" w14:textId="6DD3CB91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=G2+1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9539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3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3603F53D" w14:textId="2692581D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=A3+1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9539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4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0E40092" w14:textId="74CBAE6A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=B3+1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9539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5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5F6D1F4" w14:textId="2018B7F5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=C3+1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9539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6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8E17393" w14:textId="50063230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=D3+1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9539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7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C1BCADB" w14:textId="215E2FBE" w:rsidR="00ED5F48" w:rsidRPr="0081026A" w:rsidRDefault="00ED5F48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</w:rPr>
            </w:pP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instrText xml:space="preserve"> =E3+1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separate"/>
            </w:r>
            <w:r w:rsidR="00095399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t>8</w:t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51422885" w14:textId="64930887" w:rsidR="00ED5F48" w:rsidRPr="0081026A" w:rsidRDefault="00ED5F48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</w:rPr>
            </w:pP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instrText xml:space="preserve"> =F3+1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separate"/>
            </w:r>
            <w:r w:rsidR="00095399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t>9</w:t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E97684" w14:paraId="4715A07D" w14:textId="77777777" w:rsidTr="0081026A">
        <w:trPr>
          <w:trHeight w:val="567"/>
        </w:trPr>
        <w:tc>
          <w:tcPr>
            <w:tcW w:w="707" w:type="pct"/>
            <w:tcMar>
              <w:right w:w="142" w:type="dxa"/>
            </w:tcMar>
            <w:vAlign w:val="bottom"/>
          </w:tcPr>
          <w:p w14:paraId="5343FC40" w14:textId="607502DE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=G3+1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9539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10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723101E2" w14:textId="73DA54F8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=A4+1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9539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11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D2224C0" w14:textId="4125A98C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=B4+1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9539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12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1E8B817" w14:textId="0554CFD1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=C4+1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9539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13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7EAF1C4" w14:textId="424FA16C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=D4+1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9539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14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B49DADF" w14:textId="3F3A22B8" w:rsidR="00ED5F48" w:rsidRPr="0081026A" w:rsidRDefault="00ED5F48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</w:rPr>
            </w:pP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instrText xml:space="preserve"> =E4+1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separate"/>
            </w:r>
            <w:r w:rsidR="00095399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t>15</w:t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0B5E98B9" w14:textId="65A8A43D" w:rsidR="00ED5F48" w:rsidRPr="0081026A" w:rsidRDefault="00ED5F48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</w:rPr>
            </w:pP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instrText xml:space="preserve"> =F4+1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separate"/>
            </w:r>
            <w:r w:rsidR="00095399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t>16</w:t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E97684" w14:paraId="031FB9CF" w14:textId="77777777" w:rsidTr="0081026A">
        <w:trPr>
          <w:trHeight w:val="567"/>
        </w:trPr>
        <w:tc>
          <w:tcPr>
            <w:tcW w:w="707" w:type="pct"/>
            <w:tcMar>
              <w:right w:w="142" w:type="dxa"/>
            </w:tcMar>
            <w:vAlign w:val="bottom"/>
          </w:tcPr>
          <w:p w14:paraId="23BAA67E" w14:textId="64EA33C8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=G4+1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9539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17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4A91E366" w14:textId="07E431F9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=A5+1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9539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18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9CD9FA9" w14:textId="2256104D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=B5+1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9539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19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0730DE8" w14:textId="7C4B5BB6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=C5+1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9539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20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8E94C42" w14:textId="11E257AE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=D5+1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9539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21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91F44B0" w14:textId="47A96D93" w:rsidR="00ED5F48" w:rsidRPr="0081026A" w:rsidRDefault="00ED5F48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</w:rPr>
            </w:pP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instrText xml:space="preserve"> =E5+1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separate"/>
            </w:r>
            <w:r w:rsidR="00095399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t>22</w:t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4F9ADD11" w14:textId="516525A9" w:rsidR="00ED5F48" w:rsidRPr="0081026A" w:rsidRDefault="00ED5F48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</w:rPr>
            </w:pP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instrText xml:space="preserve"> =F5+1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separate"/>
            </w:r>
            <w:r w:rsidR="00095399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t>23</w:t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E97684" w14:paraId="70CC9F45" w14:textId="77777777" w:rsidTr="0081026A">
        <w:trPr>
          <w:trHeight w:val="567"/>
        </w:trPr>
        <w:tc>
          <w:tcPr>
            <w:tcW w:w="707" w:type="pct"/>
            <w:tcMar>
              <w:right w:w="142" w:type="dxa"/>
            </w:tcMar>
            <w:vAlign w:val="bottom"/>
          </w:tcPr>
          <w:p w14:paraId="7327EB80" w14:textId="33834A65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=G5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9539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23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=G5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9539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23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MonthEnd10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9539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=G5+1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9539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24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9539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24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9539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24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5D827B45" w14:textId="2328B042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9539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24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=A6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9539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24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MonthEnd10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9539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=A6+1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9539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25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9539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25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9539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25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1BFFAE0" w14:textId="5D6BF6B2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9539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25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=B6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9539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25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MonthEnd10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9539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=B6+1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9539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9539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9539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26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D086A65" w14:textId="31F2D37E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9539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=C6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9539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MonthEnd10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9539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=C6+1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9539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9539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9539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27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6E68AD1" w14:textId="6418415A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9539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=D6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9539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MonthEnd10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9539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=D6+1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9539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9539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9539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28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56863F3" w14:textId="1F5AE2C3" w:rsidR="00ED5F48" w:rsidRPr="0081026A" w:rsidRDefault="00ED5F48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</w:rPr>
            </w:pP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instrText xml:space="preserve">IF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instrText xml:space="preserve"> =E6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separate"/>
            </w:r>
            <w:r w:rsidR="00095399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instrText>28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instrText xml:space="preserve"> = 0,""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instrText xml:space="preserve"> IF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instrText xml:space="preserve"> =E6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separate"/>
            </w:r>
            <w:r w:rsidR="00095399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instrText>28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instrText xml:space="preserve">  &lt;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instrText xml:space="preserve"> DocVariable MonthEnd10 \@ d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separate"/>
            </w:r>
            <w:r w:rsidR="00095399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instrText>31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instrText xml:space="preserve"> 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instrText xml:space="preserve"> =E6+1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separate"/>
            </w:r>
            <w:r w:rsidR="00095399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instrText>29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instrText xml:space="preserve"> ""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separate"/>
            </w:r>
            <w:r w:rsidR="00095399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instrText>29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separate"/>
            </w:r>
            <w:r w:rsidR="00095399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t>29</w:t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10CF03AC" w14:textId="710AC4DE" w:rsidR="00ED5F48" w:rsidRPr="0081026A" w:rsidRDefault="00ED5F48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</w:rPr>
            </w:pP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instrText xml:space="preserve">IF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instrText xml:space="preserve"> =F6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separate"/>
            </w:r>
            <w:r w:rsidR="00095399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instrText>29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instrText xml:space="preserve"> = 0,""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instrText xml:space="preserve"> IF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instrText xml:space="preserve"> =F6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separate"/>
            </w:r>
            <w:r w:rsidR="00095399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instrText>29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instrText xml:space="preserve">  &lt;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instrText xml:space="preserve"> DocVariable MonthEnd10 \@ d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separate"/>
            </w:r>
            <w:r w:rsidR="00095399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instrText>31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instrText xml:space="preserve"> 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instrText xml:space="preserve"> =F6+1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separate"/>
            </w:r>
            <w:r w:rsidR="00095399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instrText>30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instrText xml:space="preserve"> "" </w:instrText>
            </w:r>
            <w:r w:rsidR="002C6E6C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separate"/>
            </w:r>
            <w:r w:rsidR="00095399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instrText>30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end"/>
            </w:r>
            <w:r w:rsidR="002C6E6C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separate"/>
            </w:r>
            <w:r w:rsidR="00095399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t>30</w:t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E97684" w14:paraId="1957B553" w14:textId="77777777" w:rsidTr="0081026A">
        <w:trPr>
          <w:trHeight w:val="567"/>
        </w:trPr>
        <w:tc>
          <w:tcPr>
            <w:tcW w:w="707" w:type="pct"/>
            <w:tcMar>
              <w:right w:w="142" w:type="dxa"/>
            </w:tcMar>
            <w:vAlign w:val="bottom"/>
          </w:tcPr>
          <w:p w14:paraId="75070656" w14:textId="1257886E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9539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=G6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9539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MonthEnd10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9539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=G6+1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9539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09539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9539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09539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9539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31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298AFD37" w14:textId="1853CCFC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=A7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9539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=A7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9539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MonthEnd10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9539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=A7+1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420F714" w14:textId="77777777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FB39AC7" w14:textId="77777777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84575F8" w14:textId="77777777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BCB9558" w14:textId="77777777" w:rsidR="00ED5F48" w:rsidRPr="0081026A" w:rsidRDefault="00ED5F48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</w:rPr>
            </w:pP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6C2D1A52" w14:textId="77777777" w:rsidR="00ED5F48" w:rsidRPr="0081026A" w:rsidRDefault="00ED5F48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</w:rPr>
            </w:pPr>
          </w:p>
        </w:tc>
      </w:tr>
    </w:tbl>
    <w:p w14:paraId="50D5D5A5" w14:textId="77777777" w:rsidR="00ED5F48" w:rsidRPr="00C800AA" w:rsidRDefault="00ED5F48" w:rsidP="0021058E">
      <w:pPr>
        <w:pStyle w:val="a5"/>
        <w:jc w:val="center"/>
        <w:rPr>
          <w:rFonts w:ascii="Century Gothic" w:hAnsi="Century Gothic"/>
          <w:noProof/>
          <w:color w:val="auto"/>
          <w:sz w:val="2"/>
          <w:szCs w:val="2"/>
        </w:rPr>
      </w:pPr>
    </w:p>
    <w:sectPr w:rsidR="00ED5F48" w:rsidRPr="00C800AA" w:rsidSect="003E085C">
      <w:pgSz w:w="11906" w:h="16838" w:code="9"/>
      <w:pgMar w:top="720" w:right="720" w:bottom="720" w:left="720" w:header="432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8E4FA80" w14:textId="77777777" w:rsidR="00A770C3" w:rsidRDefault="00A770C3">
      <w:pPr>
        <w:spacing w:after="0"/>
      </w:pPr>
      <w:r>
        <w:separator/>
      </w:r>
    </w:p>
  </w:endnote>
  <w:endnote w:type="continuationSeparator" w:id="0">
    <w:p w14:paraId="4158FA8B" w14:textId="77777777" w:rsidR="00A770C3" w:rsidRDefault="00A770C3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Euphemia">
    <w:altName w:val="Euphemia"/>
    <w:charset w:val="00"/>
    <w:family w:val="swiss"/>
    <w:pitch w:val="variable"/>
    <w:sig w:usb0="8000006F" w:usb1="0000004A" w:usb2="00002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1318B08" w14:textId="77777777" w:rsidR="00A770C3" w:rsidRDefault="00A770C3">
      <w:pPr>
        <w:spacing w:after="0"/>
      </w:pPr>
      <w:r>
        <w:separator/>
      </w:r>
    </w:p>
  </w:footnote>
  <w:footnote w:type="continuationSeparator" w:id="0">
    <w:p w14:paraId="7AB1112A" w14:textId="77777777" w:rsidR="00A770C3" w:rsidRDefault="00A770C3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30"/>
  <w:removePersonalInformation/>
  <w:removeDateAndTime/>
  <w:proofState w:spelling="clean" w:grammar="clean"/>
  <w:attachedTemplate r:id="rId1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1" w:val="31.01.2022"/>
    <w:docVar w:name="MonthEnd10" w:val="31.10.2022"/>
    <w:docVar w:name="MonthEnd11" w:val="30.11.2022"/>
    <w:docVar w:name="MonthEnd12" w:val="31.12.2022"/>
    <w:docVar w:name="MonthEnd2" w:val="28.02.2022"/>
    <w:docVar w:name="MonthEnd3" w:val="31.03.2022"/>
    <w:docVar w:name="MonthEnd4" w:val="30.04.2022"/>
    <w:docVar w:name="MonthEnd5" w:val="31.05.2022"/>
    <w:docVar w:name="MonthEnd6" w:val="30.06.2022"/>
    <w:docVar w:name="MonthEnd7" w:val="31.07.2022"/>
    <w:docVar w:name="MonthEnd8" w:val="31.08.2022"/>
    <w:docVar w:name="MonthEnd9" w:val="30.09.2022"/>
    <w:docVar w:name="Months" w:val="12"/>
    <w:docVar w:name="MonthStart1" w:val="01.01.2022"/>
    <w:docVar w:name="MonthStart10" w:val="01.10.2022"/>
    <w:docVar w:name="MonthStart11" w:val="01.11.2022"/>
    <w:docVar w:name="MonthStart12" w:val="01.12.2022"/>
    <w:docVar w:name="MonthStart2" w:val="01.02.2022"/>
    <w:docVar w:name="MonthStart3" w:val="01.03.2022"/>
    <w:docVar w:name="MonthStart4" w:val="01.04.2022"/>
    <w:docVar w:name="MonthStart5" w:val="01.05.2022"/>
    <w:docVar w:name="MonthStart6" w:val="01.06.2022"/>
    <w:docVar w:name="MonthStart7" w:val="01.07.2022"/>
    <w:docVar w:name="MonthStart8" w:val="01.08.2022"/>
    <w:docVar w:name="MonthStart9" w:val="01.09.2022"/>
    <w:docVar w:name="MonthStartLast" w:val="12/1/2012"/>
    <w:docVar w:name="WeekStart" w:val="понедельник"/>
  </w:docVars>
  <w:rsids>
    <w:rsidRoot w:val="00285C1D"/>
    <w:rsid w:val="00002FD2"/>
    <w:rsid w:val="0005357B"/>
    <w:rsid w:val="00071356"/>
    <w:rsid w:val="00095399"/>
    <w:rsid w:val="00097A25"/>
    <w:rsid w:val="000A5A57"/>
    <w:rsid w:val="001274F3"/>
    <w:rsid w:val="00151CCE"/>
    <w:rsid w:val="001B01F9"/>
    <w:rsid w:val="001C41F9"/>
    <w:rsid w:val="0020465A"/>
    <w:rsid w:val="0021058E"/>
    <w:rsid w:val="00285C1D"/>
    <w:rsid w:val="002C6E6C"/>
    <w:rsid w:val="002D7C5A"/>
    <w:rsid w:val="003327F5"/>
    <w:rsid w:val="00340CAF"/>
    <w:rsid w:val="003C0D41"/>
    <w:rsid w:val="003E085C"/>
    <w:rsid w:val="003E7817"/>
    <w:rsid w:val="003E7B3A"/>
    <w:rsid w:val="00416364"/>
    <w:rsid w:val="00431B29"/>
    <w:rsid w:val="00440416"/>
    <w:rsid w:val="00462EAD"/>
    <w:rsid w:val="004A6170"/>
    <w:rsid w:val="004F6AAC"/>
    <w:rsid w:val="00512F2D"/>
    <w:rsid w:val="00570FBB"/>
    <w:rsid w:val="00583B82"/>
    <w:rsid w:val="005923AC"/>
    <w:rsid w:val="005D5149"/>
    <w:rsid w:val="005E656F"/>
    <w:rsid w:val="005F7F6D"/>
    <w:rsid w:val="00642A90"/>
    <w:rsid w:val="00667021"/>
    <w:rsid w:val="006974E1"/>
    <w:rsid w:val="006B6899"/>
    <w:rsid w:val="006C0896"/>
    <w:rsid w:val="006F513E"/>
    <w:rsid w:val="007C0139"/>
    <w:rsid w:val="007D45A1"/>
    <w:rsid w:val="007F564D"/>
    <w:rsid w:val="0081026A"/>
    <w:rsid w:val="008B1201"/>
    <w:rsid w:val="008F16F7"/>
    <w:rsid w:val="009164BA"/>
    <w:rsid w:val="009166BD"/>
    <w:rsid w:val="00921811"/>
    <w:rsid w:val="00977AAE"/>
    <w:rsid w:val="00996E56"/>
    <w:rsid w:val="00997268"/>
    <w:rsid w:val="00A12667"/>
    <w:rsid w:val="00A14581"/>
    <w:rsid w:val="00A20E4C"/>
    <w:rsid w:val="00A770C3"/>
    <w:rsid w:val="00AA23D3"/>
    <w:rsid w:val="00AA3C50"/>
    <w:rsid w:val="00AE302A"/>
    <w:rsid w:val="00AE36BB"/>
    <w:rsid w:val="00B37C7E"/>
    <w:rsid w:val="00B65B09"/>
    <w:rsid w:val="00B85583"/>
    <w:rsid w:val="00B9476B"/>
    <w:rsid w:val="00BC3952"/>
    <w:rsid w:val="00BE5AB8"/>
    <w:rsid w:val="00BF49DC"/>
    <w:rsid w:val="00C44DFB"/>
    <w:rsid w:val="00C6519B"/>
    <w:rsid w:val="00C70F21"/>
    <w:rsid w:val="00C7354B"/>
    <w:rsid w:val="00C800AA"/>
    <w:rsid w:val="00C91F9B"/>
    <w:rsid w:val="00DB6B33"/>
    <w:rsid w:val="00DE32AC"/>
    <w:rsid w:val="00DE3363"/>
    <w:rsid w:val="00E1407A"/>
    <w:rsid w:val="00E33F1A"/>
    <w:rsid w:val="00E50BDE"/>
    <w:rsid w:val="00E774CD"/>
    <w:rsid w:val="00E77E1D"/>
    <w:rsid w:val="00E97684"/>
    <w:rsid w:val="00ED5F48"/>
    <w:rsid w:val="00ED75B6"/>
    <w:rsid w:val="00F91390"/>
    <w:rsid w:val="00F93E3B"/>
    <w:rsid w:val="00FC0032"/>
    <w:rsid w:val="00FF4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2B10C7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color w:val="262626" w:themeColor="text1" w:themeTint="D9"/>
        <w:sz w:val="18"/>
        <w:szCs w:val="18"/>
        <w:lang w:val="ru-RU" w:eastAsia="ja-JP" w:bidi="ar-SA"/>
      </w:rPr>
    </w:rPrDefault>
    <w:pPrDefault>
      <w:pPr>
        <w:spacing w:after="20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ED5F48"/>
    <w:rPr>
      <w:rFonts w:ascii="Arial" w:hAnsi="Arial"/>
    </w:rPr>
  </w:style>
  <w:style w:type="paragraph" w:styleId="1">
    <w:name w:val="heading 1"/>
    <w:basedOn w:val="a"/>
    <w:next w:val="a"/>
    <w:link w:val="10"/>
    <w:uiPriority w:val="9"/>
    <w:qFormat/>
    <w:rsid w:val="00570FBB"/>
    <w:pPr>
      <w:keepNext/>
      <w:keepLines/>
      <w:spacing w:before="240" w:after="0"/>
      <w:outlineLvl w:val="0"/>
    </w:pPr>
    <w:rPr>
      <w:rFonts w:eastAsiaTheme="majorEastAsia" w:cstheme="majorBidi"/>
      <w:color w:val="15707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0FBB"/>
    <w:pPr>
      <w:keepNext/>
      <w:keepLines/>
      <w:spacing w:before="40" w:after="0"/>
      <w:outlineLvl w:val="1"/>
    </w:pPr>
    <w:rPr>
      <w:rFonts w:eastAsiaTheme="majorEastAsia" w:cstheme="majorBidi"/>
      <w:color w:val="15707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/>
    </w:pPr>
    <w:rPr>
      <w:color w:val="404040" w:themeColor="text1" w:themeTint="BF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Pr>
      <w:color w:val="808080"/>
    </w:rPr>
  </w:style>
  <w:style w:type="paragraph" w:styleId="a5">
    <w:name w:val="No Spacing"/>
    <w:uiPriority w:val="36"/>
    <w:qFormat/>
    <w:rsid w:val="00570FBB"/>
    <w:pPr>
      <w:spacing w:after="0"/>
    </w:pPr>
    <w:rPr>
      <w:rFonts w:ascii="Arial" w:hAnsi="Arial"/>
      <w:color w:val="404040" w:themeColor="text1" w:themeTint="BF"/>
    </w:rPr>
  </w:style>
  <w:style w:type="paragraph" w:customStyle="1" w:styleId="a6">
    <w:name w:val="Дни"/>
    <w:basedOn w:val="a"/>
    <w:uiPriority w:val="3"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styleId="a7">
    <w:name w:val="header"/>
    <w:basedOn w:val="a"/>
    <w:link w:val="a8"/>
    <w:uiPriority w:val="99"/>
    <w:unhideWhenUsed/>
    <w:pPr>
      <w:spacing w:after="0"/>
    </w:pPr>
  </w:style>
  <w:style w:type="paragraph" w:styleId="a9">
    <w:name w:val="Balloon Text"/>
    <w:basedOn w:val="a"/>
    <w:link w:val="aa"/>
    <w:uiPriority w:val="99"/>
    <w:semiHidden/>
    <w:unhideWhenUsed/>
    <w:pPr>
      <w:spacing w:after="0"/>
    </w:pPr>
    <w:rPr>
      <w:rFonts w:ascii="Tahoma" w:hAnsi="Tahoma" w:cs="Tahoma"/>
      <w:sz w:val="16"/>
    </w:rPr>
  </w:style>
  <w:style w:type="character" w:customStyle="1" w:styleId="aa">
    <w:name w:val="Текст выноски Знак"/>
    <w:basedOn w:val="a0"/>
    <w:link w:val="a9"/>
    <w:uiPriority w:val="99"/>
    <w:semiHidden/>
    <w:rPr>
      <w:rFonts w:ascii="Tahoma" w:hAnsi="Tahoma" w:cs="Tahoma"/>
      <w:color w:val="404040" w:themeColor="text1" w:themeTint="BF"/>
      <w:sz w:val="16"/>
    </w:rPr>
  </w:style>
  <w:style w:type="paragraph" w:customStyle="1" w:styleId="ab">
    <w:name w:val="Месяцы"/>
    <w:basedOn w:val="ac"/>
    <w:uiPriority w:val="2"/>
    <w:pPr>
      <w:spacing w:after="0"/>
      <w:ind w:left="115"/>
    </w:pPr>
    <w:rPr>
      <w:caps/>
      <w:color w:val="157075" w:themeColor="accent1" w:themeShade="BF"/>
    </w:rPr>
  </w:style>
  <w:style w:type="paragraph" w:customStyle="1" w:styleId="ad">
    <w:name w:val="Год"/>
    <w:basedOn w:val="a"/>
    <w:uiPriority w:val="1"/>
    <w:qFormat/>
    <w:pPr>
      <w:spacing w:after="140"/>
      <w:jc w:val="right"/>
    </w:pPr>
    <w:rPr>
      <w:color w:val="157075" w:themeColor="accent1" w:themeShade="BF"/>
      <w:sz w:val="100"/>
    </w:rPr>
  </w:style>
  <w:style w:type="table" w:customStyle="1" w:styleId="ae">
    <w:name w:val="Таблица календаря"/>
    <w:basedOn w:val="a1"/>
    <w:uiPriority w:val="99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1">
    <w:name w:val="Дата (символ 1)"/>
    <w:basedOn w:val="a0"/>
    <w:uiPriority w:val="1"/>
    <w:semiHidden/>
  </w:style>
  <w:style w:type="character" w:customStyle="1" w:styleId="12">
    <w:name w:val="Текст выноски (символ 1)"/>
    <w:basedOn w:val="a0"/>
    <w:uiPriority w:val="99"/>
    <w:semiHidden/>
    <w:rPr>
      <w:rFonts w:ascii="Tahoma" w:hAnsi="Tahoma" w:cs="Tahoma"/>
      <w:sz w:val="16"/>
    </w:rPr>
  </w:style>
  <w:style w:type="character" w:customStyle="1" w:styleId="a8">
    <w:name w:val="Верхний колонтитул Знак"/>
    <w:basedOn w:val="a0"/>
    <w:link w:val="a7"/>
    <w:uiPriority w:val="99"/>
  </w:style>
  <w:style w:type="paragraph" w:styleId="af">
    <w:name w:val="footer"/>
    <w:basedOn w:val="a"/>
    <w:link w:val="af0"/>
    <w:uiPriority w:val="99"/>
    <w:unhideWhenUsed/>
    <w:pPr>
      <w:spacing w:after="0"/>
    </w:pPr>
  </w:style>
  <w:style w:type="character" w:customStyle="1" w:styleId="af0">
    <w:name w:val="Нижний колонтитул Знак"/>
    <w:basedOn w:val="a0"/>
    <w:link w:val="af"/>
    <w:uiPriority w:val="99"/>
  </w:style>
  <w:style w:type="paragraph" w:customStyle="1" w:styleId="af1">
    <w:name w:val="Даты"/>
    <w:basedOn w:val="a"/>
    <w:uiPriority w:val="4"/>
    <w:pPr>
      <w:spacing w:after="40"/>
      <w:jc w:val="center"/>
    </w:pPr>
    <w:rPr>
      <w:rFonts w:cs="Times New Roman"/>
      <w:szCs w:val="22"/>
      <w:lang w:eastAsia="en-US"/>
    </w:rPr>
  </w:style>
  <w:style w:type="paragraph" w:styleId="ac">
    <w:name w:val="Date"/>
    <w:basedOn w:val="a"/>
    <w:next w:val="a"/>
    <w:link w:val="af2"/>
    <w:uiPriority w:val="1"/>
    <w:semiHidden/>
    <w:unhideWhenUsed/>
  </w:style>
  <w:style w:type="character" w:customStyle="1" w:styleId="af2">
    <w:name w:val="Дата Знак"/>
    <w:basedOn w:val="a0"/>
    <w:link w:val="ac"/>
    <w:uiPriority w:val="1"/>
    <w:semiHidden/>
  </w:style>
  <w:style w:type="paragraph" w:customStyle="1" w:styleId="af3">
    <w:name w:val="Месяцы_"/>
    <w:basedOn w:val="ac"/>
    <w:uiPriority w:val="2"/>
    <w:qFormat/>
    <w:rsid w:val="00A20E4C"/>
    <w:pPr>
      <w:spacing w:after="0"/>
      <w:ind w:left="115"/>
    </w:pPr>
    <w:rPr>
      <w:caps/>
      <w:color w:val="157075" w:themeColor="accent1" w:themeShade="BF"/>
    </w:rPr>
  </w:style>
  <w:style w:type="paragraph" w:customStyle="1" w:styleId="af4">
    <w:name w:val="Дни_"/>
    <w:basedOn w:val="a"/>
    <w:uiPriority w:val="3"/>
    <w:qFormat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af5">
    <w:name w:val="Даты_"/>
    <w:basedOn w:val="a"/>
    <w:uiPriority w:val="4"/>
    <w:qFormat/>
    <w:rsid w:val="00A20E4C"/>
    <w:pPr>
      <w:spacing w:after="40"/>
      <w:jc w:val="center"/>
    </w:pPr>
    <w:rPr>
      <w:rFonts w:cs="Times New Roman"/>
      <w:szCs w:val="22"/>
      <w:lang w:eastAsia="en-US"/>
    </w:rPr>
  </w:style>
  <w:style w:type="table" w:customStyle="1" w:styleId="CalendarTable">
    <w:name w:val="Calendar Table"/>
    <w:basedOn w:val="a1"/>
    <w:uiPriority w:val="99"/>
    <w:rsid w:val="00A20E4C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570FBB"/>
    <w:rPr>
      <w:rFonts w:ascii="Arial" w:eastAsiaTheme="majorEastAsia" w:hAnsi="Arial" w:cstheme="majorBidi"/>
      <w:color w:val="15707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570FBB"/>
    <w:rPr>
      <w:rFonts w:ascii="Arial" w:eastAsiaTheme="majorEastAsia" w:hAnsi="Arial" w:cstheme="majorBidi"/>
      <w:color w:val="157075" w:themeColor="accent1" w:themeShade="BF"/>
      <w:sz w:val="26"/>
      <w:szCs w:val="26"/>
    </w:rPr>
  </w:style>
  <w:style w:type="paragraph" w:customStyle="1" w:styleId="Months">
    <w:name w:val="Months"/>
    <w:basedOn w:val="ac"/>
    <w:uiPriority w:val="2"/>
    <w:rsid w:val="00F91390"/>
    <w:pPr>
      <w:spacing w:after="0"/>
      <w:ind w:left="115"/>
    </w:pPr>
    <w:rPr>
      <w:caps/>
      <w:color w:val="157075" w:themeColor="accent1" w:themeShade="BF"/>
    </w:rPr>
  </w:style>
  <w:style w:type="paragraph" w:customStyle="1" w:styleId="Days">
    <w:name w:val="Days"/>
    <w:basedOn w:val="a"/>
    <w:uiPriority w:val="3"/>
    <w:rsid w:val="00F91390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Dates">
    <w:name w:val="Dates"/>
    <w:basedOn w:val="a"/>
    <w:uiPriority w:val="4"/>
    <w:rsid w:val="00F91390"/>
    <w:pPr>
      <w:spacing w:after="40"/>
      <w:jc w:val="center"/>
    </w:pPr>
    <w:rPr>
      <w:rFonts w:cs="Times New Roman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grub\Downloads\SHABLONY-CALENDARS\tf02896572.dotm" TargetMode="External"/></Relationships>
</file>

<file path=word/theme/theme1.xml><?xml version="1.0" encoding="utf-8"?>
<a:theme xmlns:a="http://schemas.openxmlformats.org/drawingml/2006/main" name="Office Theme">
  <a:themeElements>
    <a:clrScheme name="Calendar">
      <a:dk1>
        <a:sysClr val="windowText" lastClr="000000"/>
      </a:dk1>
      <a:lt1>
        <a:sysClr val="window" lastClr="FFFFFF"/>
      </a:lt1>
      <a:dk2>
        <a:srgbClr val="1F2123"/>
      </a:dk2>
      <a:lt2>
        <a:srgbClr val="F0F0F0"/>
      </a:lt2>
      <a:accent1>
        <a:srgbClr val="1D979D"/>
      </a:accent1>
      <a:accent2>
        <a:srgbClr val="F28021"/>
      </a:accent2>
      <a:accent3>
        <a:srgbClr val="5D9D42"/>
      </a:accent3>
      <a:accent4>
        <a:srgbClr val="E5C335"/>
      </a:accent4>
      <a:accent5>
        <a:srgbClr val="427EBD"/>
      </a:accent5>
      <a:accent6>
        <a:srgbClr val="D25A79"/>
      </a:accent6>
      <a:hlink>
        <a:srgbClr val="427EBD"/>
      </a:hlink>
      <a:folHlink>
        <a:srgbClr val="5F5A95"/>
      </a:folHlink>
    </a:clrScheme>
    <a:fontScheme name="Calendar">
      <a:majorFont>
        <a:latin typeface="Euphemia"/>
        <a:ea typeface=""/>
        <a:cs typeface=""/>
      </a:majorFont>
      <a:minorFont>
        <a:latin typeface="Euphem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91eb96d0358c5e813b9ff0a51f6be317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9d98f49939701b33df8e18e31113e737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Props1.xml><?xml version="1.0" encoding="utf-8"?>
<ds:datastoreItem xmlns:ds="http://schemas.openxmlformats.org/officeDocument/2006/customXml" ds:itemID="{E4290025-5335-4B98-ACF8-D47906ED80D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B59C704-87F8-4278-A107-1CBFFF40A2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6151B92-5A7B-42E4-B63A-9E1FBD519432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tf02896572</Template>
  <TotalTime>0</TotalTime>
  <Pages>1</Pages>
  <Words>878</Words>
  <Characters>5011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/>
  <cp:revision>1</cp:revision>
  <dcterms:created xsi:type="dcterms:W3CDTF">2020-06-28T06:09:00Z</dcterms:created>
  <dcterms:modified xsi:type="dcterms:W3CDTF">2020-06-28T06:09:00Z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