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897A9E6" w14:textId="77777777" w:rsidTr="0021058E">
        <w:tc>
          <w:tcPr>
            <w:tcW w:w="2500" w:type="pct"/>
            <w:shd w:val="clear" w:color="auto" w:fill="FA190F"/>
            <w:vAlign w:val="center"/>
          </w:tcPr>
          <w:p w14:paraId="30CEB76C" w14:textId="6BED668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bookmarkStart w:id="0" w:name="_GoBack"/>
            <w:bookmarkEnd w:id="0"/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AOUT</w:t>
            </w:r>
          </w:p>
        </w:tc>
        <w:tc>
          <w:tcPr>
            <w:tcW w:w="2500" w:type="pct"/>
            <w:shd w:val="clear" w:color="auto" w:fill="FA190F"/>
            <w:vAlign w:val="center"/>
          </w:tcPr>
          <w:p w14:paraId="055F6AFA" w14:textId="43AD8715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2021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58B73B9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22ABFCCD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5B35E2E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174C5B72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6FF66DF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3300DE0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4353E429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19B4924D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4D9E18BA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7EE9796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733082E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71B1F9C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3FE48F3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0C9E964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1FEAAF6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54CB05B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258D9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151C446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574D5F7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26A61EA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4FC82FC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372C5F3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69E2596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4844CDD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E3A00FA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144C543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0AA1886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408D70A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46F2E27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06BC39C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2806571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3E7A370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9BF7D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7800BB7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2B49556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5F6F127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6D8679C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36DCB31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0D1F161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0846F6C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43E44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61075FB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18BB489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1B8D2D7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4FF5BED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0A1FFBE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4A3BE80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0142F8C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5D117A2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2A0AD69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2BBAAE8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21058E">
        <w:tc>
          <w:tcPr>
            <w:tcW w:w="2500" w:type="pct"/>
            <w:shd w:val="clear" w:color="auto" w:fill="FA4678"/>
            <w:vAlign w:val="center"/>
          </w:tcPr>
          <w:p w14:paraId="254D9321" w14:textId="0B8D89AC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2C122BDC" w14:textId="7DB6EBF2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2021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22E52BD4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1A65D6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6E8E461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6CC8C3F3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291AE75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2C3179B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7CE34666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64C271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219D42B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58D4667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723E7FA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225050E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046880D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среда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4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1702FDB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среда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24AF3CC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242C625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3755FDE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1B16156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0D235E5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36E1050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11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5E70D9A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1C9AC51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3AC8E35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73E08FE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00A9FB8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4313AE3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7866953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18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7E14585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090E3C9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0F9C8DB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192BC70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0D59F0F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78C12E4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109927D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25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66E01CD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49CE57A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295B3FA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03ED9FD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59874FA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6F10E3C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1356C49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63AC5CE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5AE8179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2483D89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21058E">
        <w:tc>
          <w:tcPr>
            <w:tcW w:w="2500" w:type="pct"/>
            <w:shd w:val="clear" w:color="auto" w:fill="E12891"/>
            <w:vAlign w:val="center"/>
          </w:tcPr>
          <w:p w14:paraId="08C628AC" w14:textId="78837136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351313CB" w14:textId="0FB9B83D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2021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4414DCC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32BEC86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0FE42C2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6D5BE066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4F5EDB5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1C86AF9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36F7B75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24C53B9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250D1E0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551CC8A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0263799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31F0782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3A12055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062F81F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391486D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2EBF8DA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08EC997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5C60703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103A4E7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10BD03B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4E49ED6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33C2431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7A286D4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343070B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30F8A4B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2C694EB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65DE2EC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38D559F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4CF7C54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3C7F92E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0386F76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6FC1A99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012EF23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08E1C30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21D72B1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711D935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7D75247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7E601C5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3C865CD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1B4AEAE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56818DB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67B662B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31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18606AE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1B27B3D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6E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4C052" w14:textId="77777777" w:rsidR="00DE70B3" w:rsidRDefault="00DE70B3">
      <w:pPr>
        <w:spacing w:after="0"/>
      </w:pPr>
      <w:r>
        <w:separator/>
      </w:r>
    </w:p>
  </w:endnote>
  <w:endnote w:type="continuationSeparator" w:id="0">
    <w:p w14:paraId="33F6A44E" w14:textId="77777777" w:rsidR="00DE70B3" w:rsidRDefault="00DE70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5F914" w14:textId="77777777" w:rsidR="00DE70B3" w:rsidRDefault="00DE70B3">
      <w:pPr>
        <w:spacing w:after="0"/>
      </w:pPr>
      <w:r>
        <w:separator/>
      </w:r>
    </w:p>
  </w:footnote>
  <w:footnote w:type="continuationSeparator" w:id="0">
    <w:p w14:paraId="738A9B2A" w14:textId="77777777" w:rsidR="00DE70B3" w:rsidRDefault="00DE70B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51CCE"/>
    <w:rsid w:val="001B01F9"/>
    <w:rsid w:val="001C41F9"/>
    <w:rsid w:val="0020465A"/>
    <w:rsid w:val="0021058E"/>
    <w:rsid w:val="00285C1D"/>
    <w:rsid w:val="002C6E6C"/>
    <w:rsid w:val="002D7C5A"/>
    <w:rsid w:val="003327F5"/>
    <w:rsid w:val="00340CAF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B1201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DE70B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2020-06-28T06:09:00Z</dcterms:created>
  <dcterms:modified xsi:type="dcterms:W3CDTF">2020-06-28T06:09:00Z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