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Borders>
          <w:top w:val="dashed" w:sz="6" w:space="0" w:color="auto"/>
          <w:left w:val="dashed" w:sz="6" w:space="0" w:color="auto"/>
          <w:bottom w:val="dashed" w:sz="6" w:space="0" w:color="auto"/>
          <w:right w:val="dashed" w:sz="6" w:space="0" w:color="auto"/>
        </w:tblBorders>
        <w:tblLayout w:type="fixed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7852"/>
        <w:gridCol w:w="7852"/>
      </w:tblGrid>
      <w:tr w:rsidR="00A7023D" w:rsidRPr="00A7023D" w14:paraId="40983BE3" w14:textId="7FC65DC9" w:rsidTr="00A7023D">
        <w:trPr>
          <w:trHeight w:val="10206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dashed" w:sz="6" w:space="0" w:color="auto"/>
            </w:tcBorders>
            <w:vAlign w:val="center"/>
          </w:tcPr>
          <w:p w14:paraId="66537F75" w14:textId="73367DF7" w:rsidR="00A7023D" w:rsidRPr="00C66750" w:rsidRDefault="00A7023D" w:rsidP="0087060A">
            <w:pPr>
              <w:pStyle w:val="ad"/>
              <w:jc w:val="center"/>
              <w:rPr>
                <w:rFonts w:cs="Arial"/>
                <w:noProof/>
                <w:color w:val="00A4DC"/>
                <w:sz w:val="78"/>
                <w:szCs w:val="78"/>
                <w:lang w:val="it-IT" w:bidi="ru-RU"/>
              </w:rPr>
            </w:pPr>
            <w:r w:rsidRPr="00A7023D">
              <w:rPr>
                <w:rFonts w:cs="Arial"/>
                <w:noProof/>
                <w:color w:val="00A4DC"/>
                <w:sz w:val="78"/>
                <w:szCs w:val="78"/>
                <w:lang w:bidi="ru-RU"/>
              </w:rPr>
              <w:fldChar w:fldCharType="begin"/>
            </w:r>
            <w:r w:rsidRPr="00C66750">
              <w:rPr>
                <w:rFonts w:cs="Arial"/>
                <w:noProof/>
                <w:color w:val="00A4DC"/>
                <w:sz w:val="78"/>
                <w:szCs w:val="78"/>
                <w:lang w:val="it-IT" w:bidi="ru-RU"/>
              </w:rPr>
              <w:instrText xml:space="preserve"> DOCVARIABLE  MonthStart1 \@  yyyy   \* MERGEFORMAT </w:instrText>
            </w:r>
            <w:r w:rsidRPr="00A7023D">
              <w:rPr>
                <w:rFonts w:cs="Arial"/>
                <w:noProof/>
                <w:color w:val="00A4DC"/>
                <w:sz w:val="78"/>
                <w:szCs w:val="78"/>
                <w:lang w:bidi="ru-RU"/>
              </w:rPr>
              <w:fldChar w:fldCharType="separate"/>
            </w:r>
            <w:r w:rsidR="00C66750" w:rsidRPr="00C66750">
              <w:rPr>
                <w:rFonts w:cs="Arial"/>
                <w:noProof/>
                <w:color w:val="00A4DC"/>
                <w:sz w:val="78"/>
                <w:szCs w:val="78"/>
                <w:lang w:val="it-IT" w:bidi="ru-RU"/>
              </w:rPr>
              <w:t>2021</w:t>
            </w:r>
            <w:r w:rsidRPr="00A7023D">
              <w:rPr>
                <w:rFonts w:cs="Arial"/>
                <w:noProof/>
                <w:color w:val="00A4DC"/>
                <w:sz w:val="78"/>
                <w:szCs w:val="78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Layout w:type="fixed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14"/>
              <w:gridCol w:w="2615"/>
              <w:gridCol w:w="2615"/>
            </w:tblGrid>
            <w:tr w:rsidR="00A7023D" w:rsidRPr="00C66750" w14:paraId="79F6697B" w14:textId="77777777" w:rsidTr="00A7023D">
              <w:trPr>
                <w:trHeight w:val="567"/>
              </w:trPr>
              <w:tc>
                <w:tcPr>
                  <w:tcW w:w="1666" w:type="pct"/>
                </w:tcPr>
                <w:p w14:paraId="1E763E4B" w14:textId="2400F27A" w:rsidR="00A7023D" w:rsidRPr="00C66750" w:rsidRDefault="00A7023D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it-IT"/>
                    </w:rPr>
                  </w:pPr>
                  <w:bookmarkStart w:id="1" w:name="_Hlk38821049"/>
                  <w:r w:rsidRPr="00C66750"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it-IT" w:bidi="ru-RU"/>
                    </w:rPr>
                    <w:t>JANVIER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8"/>
                  </w:tblGrid>
                  <w:tr w:rsidR="00A7023D" w:rsidRPr="00C66750" w14:paraId="684222CD" w14:textId="77777777" w:rsidTr="00C66750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00A4DC"/>
                        <w:vAlign w:val="center"/>
                      </w:tcPr>
                      <w:p w14:paraId="39408482" w14:textId="3C4E511F" w:rsidR="00A7023D" w:rsidRPr="00C66750" w:rsidRDefault="00A7023D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B285114" w14:textId="61050E6F" w:rsidR="00A7023D" w:rsidRPr="00C66750" w:rsidRDefault="00A7023D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4BB7502" w14:textId="548DEF7F" w:rsidR="00A7023D" w:rsidRPr="00C66750" w:rsidRDefault="00A7023D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684BA99" w14:textId="70F299FC" w:rsidR="00A7023D" w:rsidRPr="00C66750" w:rsidRDefault="00A7023D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1CF75680" w14:textId="4D2914F2" w:rsidR="00A7023D" w:rsidRPr="00C66750" w:rsidRDefault="00A7023D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7BE3AF3" w14:textId="4CB40EEF" w:rsidR="00A7023D" w:rsidRPr="00C66750" w:rsidRDefault="00A7023D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0" w:type="pct"/>
                        <w:shd w:val="clear" w:color="auto" w:fill="00A4DC"/>
                        <w:vAlign w:val="center"/>
                      </w:tcPr>
                      <w:p w14:paraId="37E85CF0" w14:textId="55AE3E92" w:rsidR="00A7023D" w:rsidRPr="00C66750" w:rsidRDefault="00A7023D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C66750" w:rsidRPr="00C66750" w14:paraId="31DF8F53" w14:textId="77777777" w:rsidTr="00C66750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4C3DF47A" w14:textId="089F70D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1AF69331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7E1C7756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724B63DF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37D6279C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473637F2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61DE8D4C" w14:textId="6AD6756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0AFA4FA2" w14:textId="77777777" w:rsidTr="00C66750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688A4083" w14:textId="2B269E95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7232AA35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735C5199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748F5B48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387BA72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58FFBA4A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63A6A44F" w14:textId="73060B58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223F797F" w14:textId="77777777" w:rsidTr="00C66750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3FCDA0AA" w14:textId="4DE5A726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02722ED9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3907EEAB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62C979C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4E4736C4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1445E8C5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2DF4C53D" w14:textId="5E14888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10529957" w14:textId="77777777" w:rsidTr="00C66750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7824C9C9" w14:textId="4611CBE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7AB11164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57F9A72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37363D7F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19DA1E5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7B3E358A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2CF6BA37" w14:textId="322847BB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797D45F8" w14:textId="77777777" w:rsidTr="00C66750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4BD14B6A" w14:textId="245FEEBB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44125D82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15D945B1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3A4F02C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42BBF5B9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708147F9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3CA74E8D" w14:textId="6BC3B64C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1144E5B8" w14:textId="77777777" w:rsidTr="00C66750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55F237A0" w14:textId="58F2D754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58F3A431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40F850EA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A7023D" w:rsidRPr="00C66750" w:rsidRDefault="00A7023D" w:rsidP="0087060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15218CC8" w:rsidR="00A7023D" w:rsidRPr="00C66750" w:rsidRDefault="00A7023D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it-IT"/>
                    </w:rPr>
                  </w:pPr>
                  <w:r w:rsidRPr="00C66750"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it-IT" w:bidi="ru-RU"/>
                    </w:rPr>
                    <w:t>FEVRIER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A7023D" w:rsidRPr="00C66750" w14:paraId="4D521D1C" w14:textId="77777777" w:rsidTr="00C66750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1BB1C0"/>
                        <w:vAlign w:val="center"/>
                      </w:tcPr>
                      <w:p w14:paraId="5B4A50A8" w14:textId="412EA0D8" w:rsidR="00A7023D" w:rsidRPr="00C66750" w:rsidRDefault="00A7023D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4D052ACD" w14:textId="1C2F4BBA" w:rsidR="00A7023D" w:rsidRPr="00C66750" w:rsidRDefault="00A7023D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5A47D848" w14:textId="6C39779A" w:rsidR="00A7023D" w:rsidRPr="00C66750" w:rsidRDefault="00A7023D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11412BE2" w14:textId="4D988515" w:rsidR="00A7023D" w:rsidRPr="00C66750" w:rsidRDefault="00A7023D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0C3D3BE5" w14:textId="784DD097" w:rsidR="00A7023D" w:rsidRPr="00C66750" w:rsidRDefault="00A7023D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242F7BE9" w14:textId="58E7135E" w:rsidR="00A7023D" w:rsidRPr="00C66750" w:rsidRDefault="00A7023D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4CB16A91" w14:textId="5F2AB23F" w:rsidR="00A7023D" w:rsidRPr="00C66750" w:rsidRDefault="00A7023D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C66750" w:rsidRPr="00C66750" w14:paraId="033AD79B" w14:textId="77777777" w:rsidTr="00C66750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2338C3E" w14:textId="43FE4EE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" 1 ""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9814E4" w14:textId="2A9B779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665E05" w14:textId="7A6EFA21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31D4F0" w14:textId="5BC28F68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C2BCF9" w14:textId="1600361F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D888BB" w14:textId="6605EA1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023F15" w14:textId="20D02A45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6878283D" w14:textId="77777777" w:rsidTr="00C66750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6E1A06" w14:textId="297A3F1F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E8FAF3" w14:textId="5B121922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22EA098A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55EDAAE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23D65E4F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227425E6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64BE1D7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7DC4D67B" w14:textId="77777777" w:rsidTr="00C66750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4AC88D8" w14:textId="7322E5C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0ABAC2" w14:textId="4296F6A4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49AFD492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7780524F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603B1B9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698D6F59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73375AD5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73331944" w14:textId="77777777" w:rsidTr="00C66750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6526BF" w14:textId="20242488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C1CD1" w14:textId="296F31A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195703D5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7C8CDFA1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24438A4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22291B4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39B3D69C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74B0FF95" w14:textId="77777777" w:rsidTr="00C66750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5D3919" w14:textId="1499EF4D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41D12" w14:textId="45D70992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0E4EA03C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2D91DC2E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5064A835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4DF27B7E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06549D26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4CB553C4" w14:textId="77777777" w:rsidTr="00C66750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49FBFA" w14:textId="52B2E8B8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54819C" w14:textId="69C61502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!A12 Is Not In Table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14:paraId="635B5D45" w14:textId="77777777" w:rsidR="00A7023D" w:rsidRPr="00C66750" w:rsidRDefault="00A7023D" w:rsidP="0087060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21DE0EB8" w:rsidR="00A7023D" w:rsidRPr="00C66750" w:rsidRDefault="00A7023D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it-IT"/>
                    </w:rPr>
                  </w:pPr>
                  <w:r w:rsidRPr="00C66750"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it-IT" w:bidi="ru-RU"/>
                    </w:rPr>
                    <w:t>MARS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A7023D" w:rsidRPr="00C66750" w14:paraId="5FBA1453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43B06D"/>
                        <w:vAlign w:val="center"/>
                      </w:tcPr>
                      <w:p w14:paraId="3D82C68E" w14:textId="279502C6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5D081C50" w14:textId="00AB9630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1B330407" w14:textId="7FC08653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0F2E47A7" w14:textId="137D28F7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7D7F939A" w14:textId="57610BD9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224E7528" w14:textId="09C498BD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6F13CE6" w14:textId="50AB4D05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C66750" w:rsidRPr="00C66750" w14:paraId="1AD7C61D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0AAAD04" w14:textId="60D9C365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" 1 ""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BC2568" w14:textId="2D0BDDBE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F3CE0B" w14:textId="491C504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343102" w14:textId="72DB243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48F3FC" w14:textId="6E2DFE6F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C4B999" w14:textId="799AFB25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11257B" w14:textId="37E07F6D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0ACC4FBD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2D8059F" w14:textId="275F485F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CA2B8" w14:textId="6F41A18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27116C98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5C6A8FFA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615C52A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37C5549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481818D6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2DAA7F9C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1BC1FA" w14:textId="6FFF738F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ED7620" w14:textId="66C5B1E5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350C3C4E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08138889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1FB6D8EA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213414B8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6427F91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091924FE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0EE5652" w14:textId="222FA619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248AD" w14:textId="42F5DD7B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123F6BED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20E53CB2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26556DD6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2258200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4A3330C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322DB458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ACEBE8" w14:textId="2ED39515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E2EFA3" w14:textId="39E346E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02F0742A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45BDFA9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73EA7BA4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7C096E0F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7983A7DC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73808F25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E6C55AF" w14:textId="58D912F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1FD984" w14:textId="46A9A548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14:paraId="260070DC" w14:textId="77777777" w:rsidR="00A7023D" w:rsidRPr="00C66750" w:rsidRDefault="00A7023D" w:rsidP="0087060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</w:tr>
            <w:tr w:rsidR="00A7023D" w:rsidRPr="00A7023D" w14:paraId="3808ABFD" w14:textId="77777777" w:rsidTr="00A7023D">
              <w:trPr>
                <w:trHeight w:val="567"/>
              </w:trPr>
              <w:tc>
                <w:tcPr>
                  <w:tcW w:w="1666" w:type="pct"/>
                </w:tcPr>
                <w:p w14:paraId="7D399169" w14:textId="709BFB9E" w:rsidR="00A7023D" w:rsidRPr="00C66750" w:rsidRDefault="00A7023D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it-IT"/>
                    </w:rPr>
                  </w:pPr>
                  <w:r w:rsidRPr="00C66750"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it-IT" w:bidi="ru-RU"/>
                    </w:rPr>
                    <w:t>AVRIL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5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A7023D" w:rsidRPr="00C66750" w14:paraId="1830A8BB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C03F"/>
                        <w:vAlign w:val="center"/>
                      </w:tcPr>
                      <w:p w14:paraId="248C618E" w14:textId="5B4F5735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38875A88" w14:textId="04A9F1D2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3BA8D3FF" w14:textId="26A78871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56D9A724" w14:textId="69D29DA6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76EDF12F" w14:textId="2F86D763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214A8180" w14:textId="45BBAA0B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4256D4DB" w14:textId="387AC24B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C66750" w:rsidRPr="00C66750" w14:paraId="14D13F92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DC5D93D" w14:textId="465E897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2BC1B1" w14:textId="00D4CF88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B2768D" w14:textId="00B58A4F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7AAB21" w14:textId="6EF8AD51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03FBC2" w14:textId="30EDC13C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DE3B76" w14:textId="606D0FA6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9BEC9E" w14:textId="27639C22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366F6110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A80732B" w14:textId="74C43C88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3C1AF614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76D9DB" w14:textId="6C44FED1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90857E" w14:textId="7DBEED22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5E11EF" w14:textId="2453B8AE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E2CB87" w14:textId="5A4808AA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30CF8EA5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14D8AA71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9EB8112" w14:textId="0878FCFC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768FB4ED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941E8C" w14:textId="2A3F415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49ED3" w14:textId="24E7CBBE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2DE6CE" w14:textId="295732AF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FC6B17" w14:textId="68BA5A9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34BD82BA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7D87AE24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70F716A" w14:textId="52F7E244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23626F91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2A4B10" w14:textId="592D3AF1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8E8D1C" w14:textId="6F7F4C04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C86561" w14:textId="292F7594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E61DF9" w14:textId="53B9A8EC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4AD59E01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4CB6B821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9309AC1" w14:textId="64C9756A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62E41946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DBB2B" w14:textId="6085F0FA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B25296" w14:textId="1D73FD4A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1728F9" w14:textId="21BC25D8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8BA22F" w14:textId="7B2C379D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18AEBD12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003B39C8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8C29B70" w14:textId="6875EF2C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4AB5192D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F85E93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50F81B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4B0153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7E74A4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14:paraId="7B246660" w14:textId="77777777" w:rsidR="00A7023D" w:rsidRPr="00C66750" w:rsidRDefault="00A7023D" w:rsidP="0087060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3E764DF1" w:rsidR="00A7023D" w:rsidRPr="00C66750" w:rsidRDefault="00A7023D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it-IT"/>
                    </w:rPr>
                  </w:pPr>
                  <w:r w:rsidRPr="00C66750"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it-IT" w:bidi="ru-RU"/>
                    </w:rPr>
                    <w:t>MAI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A7023D" w:rsidRPr="00C66750" w14:paraId="1DD4E4F6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BC703"/>
                        <w:vAlign w:val="center"/>
                      </w:tcPr>
                      <w:p w14:paraId="2AB9ED4E" w14:textId="35913507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39D186A1" w14:textId="7977176A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3626984B" w14:textId="6126D20F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01AD4BDE" w14:textId="494FEC9D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70443639" w14:textId="52BAA174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03E119DB" w14:textId="3AF72B77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6DA99563" w14:textId="3E52651A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C66750" w:rsidRPr="00C66750" w14:paraId="644B5DAB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B607DB9" w14:textId="26B2127B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C3D935" w14:textId="68F1332B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70862A" w14:textId="2AF836E6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D7F723" w14:textId="5B438A75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0D98D" w14:textId="159541DF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6B5E9" w14:textId="02B84FB8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4D949F" w14:textId="49FA7D86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0A9C0ECC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A555505" w14:textId="20747A16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AB69DE" w14:textId="50AA0A9E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096DAC" w14:textId="383A7B7B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C13B6B" w14:textId="2F2D20C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117334" w14:textId="0AAF9FF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7D6AFA" w14:textId="733FE1A9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2EDD015D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5A5D8179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FF04C3A" w14:textId="1F80364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A915AD" w14:textId="725DCFDB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B16810" w14:textId="44165831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F1FBF7" w14:textId="0FCB0D28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5BF783" w14:textId="383EA96D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33530D" w14:textId="4C8C9FA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244A7FC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01B050AD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03CE934" w14:textId="74C703A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CB5F75" w14:textId="4D5C297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9F71A" w14:textId="3927BC80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2973FF" w14:textId="30B4C1BC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539F0D" w14:textId="3F70E572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09B660" w14:textId="6C4FF65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53171C2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4B50F776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413AED3" w14:textId="2BCEC05F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26B469" w14:textId="4E226775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E4163C" w14:textId="77993218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35B977" w14:textId="01AC663B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18D083" w14:textId="6156F5D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0430F8" w14:textId="59FDD7C2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33608DD3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C66750" w14:paraId="70F29507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325A55" w14:textId="04262BC4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C0615F" w14:textId="79B121BD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6441F8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43935F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7979E7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467D51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14:paraId="254C2834" w14:textId="77777777" w:rsidR="00A7023D" w:rsidRPr="00C66750" w:rsidRDefault="00A7023D" w:rsidP="0087060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127F3E35" w:rsidR="00A7023D" w:rsidRPr="00C66750" w:rsidRDefault="00A7023D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it-IT"/>
                    </w:rPr>
                  </w:pPr>
                  <w:r w:rsidRPr="00C66750"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it-IT" w:bidi="ru-RU"/>
                    </w:rPr>
                    <w:t>JUIN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A7023D" w:rsidRPr="00C66750" w14:paraId="27C2DD8F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AAE00"/>
                        <w:vAlign w:val="center"/>
                      </w:tcPr>
                      <w:p w14:paraId="5893BECD" w14:textId="4E8F1F57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370B9338" w14:textId="2EBA42CE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521B8F87" w14:textId="4F4CD755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065E1320" w14:textId="013D1F16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6210675F" w14:textId="4E3B6805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2A5AA2EC" w14:textId="5C9D75A0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7228F16D" w14:textId="0CE8B9C1" w:rsidR="00A7023D" w:rsidRPr="00C66750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/>
                          </w:rPr>
                        </w:pPr>
                        <w:r w:rsidRPr="00C66750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36D35DFF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9BA6D45" w14:textId="70B33587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FEE45A" w14:textId="4A5AAD72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8B4D4C" w14:textId="52D193B2" w:rsidR="00C66750" w:rsidRPr="00C66750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 “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C66750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it-IT"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215F83" w14:textId="6E0F2815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59E4A7" w14:textId="1B6BDE7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A5C01F" w14:textId="2DFEA09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C83CDA" w14:textId="247DBEB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6F389E1B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5C9E191" w14:textId="3B5F216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DF6107" w14:textId="07C0D255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9A0BDA" w14:textId="5861727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C5A0E1" w14:textId="193D74E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B9CD27" w14:textId="656086C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001CD9" w14:textId="121413D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05B3ABD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3A9805B0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A166C50" w14:textId="69FD2BA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638AA" w14:textId="2E20AF8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F8B86A" w14:textId="54EB71D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C7684B" w14:textId="5830D9B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F8B80C" w14:textId="53561F2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B9840C" w14:textId="5B27068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22A5597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4E05CB2F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1EF6D8" w14:textId="5160F70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F0A85E" w14:textId="22CBBA3C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77E735" w14:textId="2DEF7EC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D938D" w14:textId="3F98395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426403" w14:textId="3141B8C6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038E1F" w14:textId="41E62A96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33B8E83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1ED9F1FD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F50AD5B" w14:textId="5D647D5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174962" w14:textId="5FDBC81B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671FD3" w14:textId="02CDBF62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3CB8B9" w14:textId="64898CE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87473A" w14:textId="17623932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C47AD9" w14:textId="31EBBFA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76C0E010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6A50E019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2544FD" w14:textId="69BCFAF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D45BB9" w14:textId="789B0EC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FC2C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709F8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A4668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FDAE7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BB208CE" w14:textId="77777777" w:rsidR="00A7023D" w:rsidRPr="00A7023D" w:rsidRDefault="00A7023D" w:rsidP="0087060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A7023D" w:rsidRPr="00A7023D" w14:paraId="5ABCB9D1" w14:textId="77777777" w:rsidTr="00A7023D">
              <w:trPr>
                <w:trHeight w:val="567"/>
              </w:trPr>
              <w:tc>
                <w:tcPr>
                  <w:tcW w:w="1666" w:type="pct"/>
                </w:tcPr>
                <w:p w14:paraId="3FBAEAFE" w14:textId="392A0B11" w:rsidR="00A7023D" w:rsidRPr="00A7023D" w:rsidRDefault="00A7023D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 w:bidi="ru-RU"/>
                    </w:rPr>
                    <w:t>JUILLET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A7023D" w:rsidRPr="00A7023D" w14:paraId="79A7682D" w14:textId="77777777" w:rsidTr="00C66750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00D5E333" w14:textId="45E3E4CA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2879D599" w14:textId="63F23AD3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65041FA7" w14:textId="2A1D6B1C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6A3F4389" w14:textId="0B6EF2D6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180EDCA7" w14:textId="53F71EAD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0D33AC24" w14:textId="354766F7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25FA0C5" w14:textId="1F5E8B39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29D7AFB5" w14:textId="77777777" w:rsidTr="00C66750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2654728C" w14:textId="1E0C3986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0BB236D" w14:textId="44DDE3B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4AD9C5" w14:textId="4C1A62F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0915E37" w14:textId="5DDB61C5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3D8435D" w14:textId="78C4E33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A9D2964" w14:textId="482DF93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A49BCAA" w14:textId="31D30E6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6853A2F" w14:textId="77777777" w:rsidTr="00C66750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527C8673" w14:textId="2A0E7EC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E3EBF80" w14:textId="6D58185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8453D30" w14:textId="476849C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34909F1" w14:textId="779B870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40F4289" w14:textId="670AC492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8784F66" w14:textId="34F49AE2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7B62A51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1CC3501E" w14:textId="77777777" w:rsidTr="00C66750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6015D498" w14:textId="2CF67D2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089BBE9" w14:textId="6BCBACF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EFABAAC" w14:textId="263933EB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D8614D" w14:textId="66623B2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19BAE3" w14:textId="27B07BD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923704E" w14:textId="68EDE21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1FBFC10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39E4E759" w14:textId="77777777" w:rsidTr="00C66750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0BE55D21" w14:textId="7DE751C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326060" w14:textId="0B5086BB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CA83538" w14:textId="54CF89F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C0E6002" w14:textId="4A4D4FF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E86358C" w14:textId="4443DB7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DC1096A" w14:textId="07BDBE2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4552E57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02D3F51F" w14:textId="77777777" w:rsidTr="00C66750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1D8C1ED8" w14:textId="0556FE76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3881252" w14:textId="49FAC210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633A310" w14:textId="620C6C9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037D64" w14:textId="0D463B36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EEE6AB2" w14:textId="5C069B5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B803B28" w14:textId="7C18B5C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14656D0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69E92B85" w14:textId="77777777" w:rsidTr="00C66750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186F6115" w14:textId="246849A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3EC2CAA" w14:textId="7F68BDD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67A2B8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7E5D07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7B0B9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978A00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1377DC9" w14:textId="77777777" w:rsidR="00A7023D" w:rsidRPr="00A7023D" w:rsidRDefault="00A7023D" w:rsidP="0087060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56FCDDE1" w:rsidR="00A7023D" w:rsidRPr="00A7023D" w:rsidRDefault="00A7023D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 w:bidi="ru-RU"/>
                    </w:rPr>
                    <w:t>AOUT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A7023D" w:rsidRPr="00A7023D" w14:paraId="1D6EAAC9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E74C4A"/>
                        <w:vAlign w:val="center"/>
                      </w:tcPr>
                      <w:p w14:paraId="3765FE43" w14:textId="1E368561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5ED81C9E" w14:textId="2C8E021B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23CEAFCB" w14:textId="10DA806B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4B3AC2C8" w14:textId="122D0422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284F49CD" w14:textId="7C712F37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04CEFA78" w14:textId="08F50B82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36B7B87" w14:textId="3CDC3A1B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029CC6A8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9A9219" w14:textId="219D031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E3A1F2" w14:textId="3AFD2EA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C8AB17" w14:textId="32A1978B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853AB" w14:textId="1C41015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8E9772" w14:textId="6A08E8F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54BF77" w14:textId="700E4F5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4203E8" w14:textId="5F8F7F1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0A0487C9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37DD9AC" w14:textId="22DB7FE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146FA2" w14:textId="1A16371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0B63A9" w14:textId="1DE7EC6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FAFAA5" w14:textId="7957D59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6E8B3F" w14:textId="6D31B72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E0BABE" w14:textId="5C012160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318B03C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6BBD6FAB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AD9EAAD" w14:textId="7DA59C4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0CDE0F" w14:textId="6500E170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AFCCC7" w14:textId="2FCC980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4FB448" w14:textId="19CEC63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C3D44B" w14:textId="3734AD1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B42C8C" w14:textId="08068C5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3C41F98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67A1409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71F26C" w14:textId="1B92A42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6E0A73" w14:textId="693BAA10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3C939" w14:textId="36052E1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9B7BD4" w14:textId="75A6473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EA51FA" w14:textId="310CC372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57B51F" w14:textId="52FF16B0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3554DD36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15EE3CD9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5F57CA" w14:textId="20E1ADE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B7B4E7" w14:textId="2B90384B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A3D790" w14:textId="5871695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917A65" w14:textId="7844580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112852" w14:textId="56A16EC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448B09" w14:textId="442335D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0481800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710F4546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FA1158A" w14:textId="6D44B23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C43EA1" w14:textId="71995A6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A364C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5D17C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661B1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29129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1E1777A" w14:textId="77777777" w:rsidR="00A7023D" w:rsidRPr="00A7023D" w:rsidRDefault="00A7023D" w:rsidP="0087060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436B8FC2" w:rsidR="00A7023D" w:rsidRPr="00A7023D" w:rsidRDefault="00A7023D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A7023D" w:rsidRPr="00A7023D" w14:paraId="10F7938D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F6C80"/>
                        <w:vAlign w:val="center"/>
                      </w:tcPr>
                      <w:p w14:paraId="402113AC" w14:textId="335632C2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4FFC79D6" w14:textId="3F77C08F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23DAE41B" w14:textId="46A03B90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1F6D9FBA" w14:textId="12DD9082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4B9553B9" w14:textId="6D17BAAF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3AB9C00A" w14:textId="6239EF2F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030925B0" w14:textId="19D9D7C5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23783DAC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E44E10" w14:textId="34191CB2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936B04" w14:textId="1185C7A0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D62ED" w14:textId="7BFCA43C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8FC35" w14:textId="75A0C70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005C7D" w14:textId="4EA785B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E8FC14" w14:textId="2E8631F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1B6ED8" w14:textId="1E25A68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50935067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6E2A3DC" w14:textId="567E31A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B5077D" w14:textId="5E5DDC0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ED14B5" w14:textId="07D6DAD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405CD7" w14:textId="2535B14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366BF5" w14:textId="47ABE2D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D89D9F" w14:textId="029A76A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5CC5AEE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75EA407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806A7E" w14:textId="2857F11B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822CE7" w14:textId="5A3D679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017E8D" w14:textId="69ABF69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609886" w14:textId="36ED8692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C83A73" w14:textId="126A4D3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772BA9" w14:textId="770AB466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4DDE186C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7F998A4F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4C75CA2" w14:textId="453EDC4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39A69E" w14:textId="49C5B88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B9C74E" w14:textId="0E17D69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1FAEE3" w14:textId="68BFCD4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85131C" w14:textId="2D4016E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3ADF14" w14:textId="32BC2156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1B712CF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300EC183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05BFCCC" w14:textId="740B938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FE00F1" w14:textId="481E08BB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76E76E" w14:textId="3A920F52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99448D" w14:textId="55C2CC2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E783AE" w14:textId="182986F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B3755E" w14:textId="438792A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001CA2C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80785D6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22901D" w14:textId="01D60AD2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FF73FC" w14:textId="1892CE9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11876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835F3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E9A08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C0D83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43A637F0" w14:textId="77777777" w:rsidR="00A7023D" w:rsidRPr="00A7023D" w:rsidRDefault="00A7023D" w:rsidP="0087060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A7023D" w:rsidRPr="00A7023D" w14:paraId="405FBD6D" w14:textId="77777777" w:rsidTr="00A7023D">
              <w:trPr>
                <w:trHeight w:val="567"/>
              </w:trPr>
              <w:tc>
                <w:tcPr>
                  <w:tcW w:w="1666" w:type="pct"/>
                </w:tcPr>
                <w:p w14:paraId="153179A5" w14:textId="39093321" w:rsidR="00A7023D" w:rsidRPr="00A7023D" w:rsidRDefault="00A7023D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 w:bidi="ru-RU"/>
                    </w:rPr>
                    <w:t>OCTOBRE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A7023D" w:rsidRPr="00A7023D" w14:paraId="645C0491" w14:textId="77777777" w:rsidTr="00C66750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261465F1" w14:textId="6E219F11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77978E76" w14:textId="0C057583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0C4142C0" w14:textId="557727A9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3EAA7938" w14:textId="12065924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2CF93F66" w14:textId="3D2C7F1B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7101EEAA" w14:textId="1C7ECEAE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722DDBF4" w14:textId="48C22319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27EA076C" w14:textId="77777777" w:rsidTr="00C66750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928224A" w14:textId="3BD6146C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B85523" w14:textId="18F7D0F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A6FAE7" w14:textId="029F45C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F44BEE" w14:textId="41F2151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11C567" w14:textId="3D8CE21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CEAF06" w14:textId="1AD5C5A2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1D5245" w14:textId="25B6B7E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B273892" w14:textId="77777777" w:rsidTr="00C66750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2B725B" w14:textId="1939F6B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CEE8C6" w14:textId="23E6123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C4B3FE" w14:textId="774577C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39FCBA" w14:textId="754C1B3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A14329" w14:textId="10B0C2AB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9A62B3" w14:textId="04102DF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172E39E5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6D3DAF6A" w14:textId="77777777" w:rsidTr="00C66750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B1FB5A" w14:textId="53BEFDE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047C05" w14:textId="2E8D740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169ADD" w14:textId="739902B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400254" w14:textId="5C3FA135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615AC" w14:textId="1119554C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9A5A6E" w14:textId="10D3E1B2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52F9212C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5D5307B8" w14:textId="77777777" w:rsidTr="00C66750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7F6539" w14:textId="06F47B1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5B3551" w14:textId="7BFE7F5C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1936C5" w14:textId="6B451F26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57154F" w14:textId="1697C01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D94759" w14:textId="3A510B6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92FE66" w14:textId="27A73AC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51AE6C1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47CB7732" w14:textId="77777777" w:rsidTr="00C66750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5C07B7" w14:textId="2C9D426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A0EA92" w14:textId="698FC99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53BCE1" w14:textId="56AD9FF0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81D568" w14:textId="2BCC89D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E4F68A" w14:textId="75871A0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D2B412" w14:textId="65479AA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28DA4CA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193E3EA9" w14:textId="77777777" w:rsidTr="00C66750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A89A6B" w14:textId="1CC26A9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38F23B" w14:textId="3D00A62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B1A8D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A6E6B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ED030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9AA8D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03F68E73" w14:textId="77777777" w:rsidR="00A7023D" w:rsidRPr="00A7023D" w:rsidRDefault="00A7023D" w:rsidP="0087060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316C65CE" w:rsidR="00A7023D" w:rsidRPr="00A7023D" w:rsidRDefault="00A7023D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 w:bidi="ru-RU"/>
                    </w:rPr>
                    <w:t>NOVEMBRE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A7023D" w:rsidRPr="00A7023D" w14:paraId="16688E75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6A7FB8"/>
                        <w:vAlign w:val="center"/>
                      </w:tcPr>
                      <w:p w14:paraId="79917AAA" w14:textId="27836E51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5D1BC836" w14:textId="085D7617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0DDCB495" w14:textId="4F9B94B7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6708805C" w14:textId="5E9F4AA0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4C312728" w14:textId="1519388F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14B80C4A" w14:textId="6C4EFAB0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73BC35CA" w14:textId="759EFE56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29963989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42DCC96" w14:textId="21B021A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0E652B" w14:textId="7673953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4BF1D2" w14:textId="267E4D86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88DEE7" w14:textId="090A5326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DC270D" w14:textId="5E699A2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D2DD1D" w14:textId="06CEC99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96EA4" w14:textId="4F19D276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3EBFEFE2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29F9D7" w14:textId="59293F9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626200" w14:textId="5E6C1CBB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56A358" w14:textId="6113237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C555CA" w14:textId="6BBB6B9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78F2A8" w14:textId="068BB98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0213C9" w14:textId="4C641E85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1C0DD37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CCE94A4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4629055" w14:textId="17304FC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4807EA" w14:textId="26F5757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5939" w14:textId="238CC08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BFC8E9" w14:textId="00B8EF25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8B4706" w14:textId="120CC62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306362" w14:textId="74E7825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032C342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095F22A4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C291F70" w14:textId="253F86A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A7C695" w14:textId="55CBD400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7A1320" w14:textId="5CF1636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3C9A06" w14:textId="1DFFD0E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EDCB7E" w14:textId="480E52E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A48F85" w14:textId="6C13FAC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5A87AB82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314B7451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1C0B13E" w14:textId="3B918B24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C4BD2" w14:textId="402922E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D5AF41" w14:textId="05B9D916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B0FCBF" w14:textId="5F23151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DD04B4" w14:textId="3A1EB33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A34A6" w14:textId="010BE27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7ADB682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05C14984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BA0578" w14:textId="79D414B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708F5C" w14:textId="75368F3D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869D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40C6B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13B55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1FBAA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632E0932" w14:textId="77777777" w:rsidR="00A7023D" w:rsidRPr="00A7023D" w:rsidRDefault="00A7023D" w:rsidP="0087060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7E2F6186" w:rsidR="00A7023D" w:rsidRPr="00A7023D" w:rsidRDefault="007D2F55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/>
                    </w:rPr>
                  </w:pPr>
                  <w:r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A7023D" w:rsidRPr="00A7023D" w14:paraId="1AADCE52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007AAB"/>
                        <w:vAlign w:val="center"/>
                      </w:tcPr>
                      <w:p w14:paraId="09847E74" w14:textId="4945A7B2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3AF3D59F" w14:textId="6EDA2D23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3757186B" w14:textId="3EE8422C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23508AAD" w14:textId="0D54CB57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63E4E577" w14:textId="7D7468F1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5F43DF2B" w14:textId="2F1D61DC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49D565C3" w14:textId="09AC7F7E" w:rsidR="00A7023D" w:rsidRPr="00A7023D" w:rsidRDefault="00A7023D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6F733323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8D0E985" w14:textId="3BBF25CC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9B62F8" w14:textId="3B8A29D5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307ACA" w14:textId="68004B4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E38827" w14:textId="332F114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EB01CF" w14:textId="0435F8B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B11A2D" w14:textId="04947CA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5D7C4" w14:textId="1344EFA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541FB961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17DB876" w14:textId="43F034F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1A50D2" w14:textId="02F8DAD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9B6CD7" w14:textId="6B976066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AB6B2B" w14:textId="7DFFB36B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3B1C3A" w14:textId="06B4110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69B1D" w14:textId="5E2CB6F5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1971135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5B03684A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0179AEC" w14:textId="493A6560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9F4407" w14:textId="77F4796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1706B" w14:textId="21D8E6E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2BBB2" w14:textId="3D78D1A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277B32" w14:textId="0F5CAA4E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AE1DC8" w14:textId="645BC76F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6092353B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1789B7EA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C4CE27" w14:textId="7E38BEE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57DE5" w14:textId="4B9FA24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77DB" w14:textId="1693AD9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11F935" w14:textId="1B4675EB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922845" w14:textId="51325EF2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1F9385" w14:textId="5749DFE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01C264F0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14FF325E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14E19" w14:textId="6E36F30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FDD080" w14:textId="4376E9A9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3499E9" w14:textId="43C217A8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01708F" w14:textId="5E8FCCE3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4813E3" w14:textId="61D3832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2FC1B6" w14:textId="0FC03B6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3B17645C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7E339188" w14:textId="77777777" w:rsidTr="00C6675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D3BFC65" w14:textId="595F9541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4E63AB" w14:textId="5874FDFA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525AB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6EA57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CE027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42942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1B630266" w14:textId="77777777" w:rsidR="00A7023D" w:rsidRPr="00A7023D" w:rsidRDefault="00A7023D" w:rsidP="0087060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1A5B6E03" w14:textId="2CC03F92" w:rsidR="00A7023D" w:rsidRPr="00A7023D" w:rsidRDefault="00A7023D" w:rsidP="0087060A">
            <w:pPr>
              <w:pStyle w:val="ad"/>
              <w:jc w:val="center"/>
              <w:rPr>
                <w:rFonts w:cs="Arial"/>
                <w:noProof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dashed" w:sz="6" w:space="0" w:color="auto"/>
              <w:bottom w:val="nil"/>
              <w:right w:val="nil"/>
            </w:tcBorders>
            <w:vAlign w:val="center"/>
          </w:tcPr>
          <w:p w14:paraId="623C5A01" w14:textId="77777777" w:rsidR="00C66750" w:rsidRPr="00A7023D" w:rsidRDefault="00C66750" w:rsidP="00C66750">
            <w:pPr>
              <w:pStyle w:val="ad"/>
              <w:jc w:val="center"/>
              <w:rPr>
                <w:rFonts w:cs="Arial"/>
                <w:noProof/>
                <w:color w:val="ED7D31" w:themeColor="accent2"/>
                <w:sz w:val="78"/>
                <w:szCs w:val="78"/>
                <w:lang w:val="en-US" w:bidi="ru-RU"/>
              </w:rPr>
            </w:pP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bidi="ru-RU"/>
              </w:rPr>
              <w:fldChar w:fldCharType="begin"/>
            </w: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val="en-US" w:bidi="ru-RU"/>
              </w:rPr>
              <w:instrText xml:space="preserve"> DOCVARIABLE  MonthStart1 \@  yyyy   \* MERGEFORMAT </w:instrText>
            </w: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ED7D31" w:themeColor="accent2"/>
                <w:sz w:val="78"/>
                <w:szCs w:val="78"/>
                <w:lang w:val="en-US" w:bidi="ru-RU"/>
              </w:rPr>
              <w:t>2022</w:t>
            </w: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Layout w:type="fixed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14"/>
              <w:gridCol w:w="2615"/>
              <w:gridCol w:w="2615"/>
            </w:tblGrid>
            <w:tr w:rsidR="00C66750" w:rsidRPr="00A7023D" w14:paraId="1EC5C109" w14:textId="77777777" w:rsidTr="000C6AEA">
              <w:trPr>
                <w:trHeight w:val="567"/>
              </w:trPr>
              <w:tc>
                <w:tcPr>
                  <w:tcW w:w="1666" w:type="pct"/>
                </w:tcPr>
                <w:p w14:paraId="4055D352" w14:textId="77777777" w:rsidR="00C66750" w:rsidRPr="00A7023D" w:rsidRDefault="00C66750" w:rsidP="00C66750">
                  <w:pPr>
                    <w:pStyle w:val="Months"/>
                    <w:jc w:val="center"/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en-US" w:bidi="ru-RU"/>
                    </w:rPr>
                    <w:t>JANVIER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8"/>
                  </w:tblGrid>
                  <w:tr w:rsidR="00C66750" w:rsidRPr="00A7023D" w14:paraId="10062882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00A4DC"/>
                        <w:vAlign w:val="center"/>
                      </w:tcPr>
                      <w:p w14:paraId="3798CD67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C0CAF5F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0DB0D03E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3319065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2F7D6389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860475F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0" w:type="pct"/>
                        <w:shd w:val="clear" w:color="auto" w:fill="00A4DC"/>
                        <w:vAlign w:val="center"/>
                      </w:tcPr>
                      <w:p w14:paraId="209F0817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754E9330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574CC80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A1EB3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C870F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A1CBF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A39E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2BA92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7206433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49131906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6271876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647B1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236A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B20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C6B9E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D786C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495B27C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77F04F2F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7CB3D97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98AD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40E66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D4A88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2477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8B925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0279063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4A536183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591AAAC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17341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364A5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EF2B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41A9F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2935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5A7B615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68724DA0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7BD0BCE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EC9DE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7162D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E951A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EE706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5BC9A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385322F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3CD17CE1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0418EDC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66F8C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201E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6D3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9B80F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AF92C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1E9E5FE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4BB08F6A" w14:textId="77777777" w:rsidR="00C66750" w:rsidRPr="00A7023D" w:rsidRDefault="00C66750" w:rsidP="00C66750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4F7AC0E1" w14:textId="77777777" w:rsidR="00C66750" w:rsidRPr="00A7023D" w:rsidRDefault="00C66750" w:rsidP="00C66750">
                  <w:pPr>
                    <w:pStyle w:val="Months"/>
                    <w:jc w:val="center"/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en-US" w:bidi="ru-RU"/>
                    </w:rPr>
                    <w:t>FEVRIER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66750" w:rsidRPr="00A7023D" w14:paraId="734D804A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1BB1C0"/>
                        <w:vAlign w:val="center"/>
                      </w:tcPr>
                      <w:p w14:paraId="33465CBE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2D60B92B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72AC7FC8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5EAF21B4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7FACCE94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237DFBF4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3337809B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0D61E2B4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F3F89B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944FC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C4AA8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CFE4B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857C1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F59E9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4D2285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5DF85215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F42D21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8330E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F8A2C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898C5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DA2D4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084C7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6B6B1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6247FFF1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71CBB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10E6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B1BCD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A5510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224EB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3704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C67B99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5E181E64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F32A6F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3CAA4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5D172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4EC15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5CC01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42DC5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0C049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69414954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E52DBE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CC587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A6B4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2566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D9EF4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BC8D2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7F99E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CB50A42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A6FDC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61674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!A12 Is Not In Table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C2B41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3351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8745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B333C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D5FF7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8576403" w14:textId="77777777" w:rsidR="00C66750" w:rsidRPr="00A7023D" w:rsidRDefault="00C66750" w:rsidP="00C66750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0BA4AADC" w14:textId="77777777" w:rsidR="00C66750" w:rsidRPr="00A7023D" w:rsidRDefault="00C66750" w:rsidP="00C66750">
                  <w:pPr>
                    <w:pStyle w:val="Months"/>
                    <w:jc w:val="center"/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en-US" w:bidi="ru-RU"/>
                    </w:rPr>
                    <w:t>MARS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66750" w:rsidRPr="00A7023D" w14:paraId="23A7E3DB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43B06D"/>
                        <w:vAlign w:val="center"/>
                      </w:tcPr>
                      <w:p w14:paraId="473B7AF6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4FE8FC51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38249E2C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6FD4C34A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5054EEC2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65587280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0D2D732B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7607DD4A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DD1AF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0E18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B8E9D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0736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878E5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6C25E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F6CC4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1AA7C0C0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6C158E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7C0A2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9E668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CFA27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98277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2DD1B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D37E7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7BE7348C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09A429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F9879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D301C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F6D31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0C862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84330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A5923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210E5DC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FD7E6A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B78D6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B9477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F79B4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0C3CE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89EC9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4577C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669DF822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D4EF73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F186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08FBD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B1622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10761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E780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9F055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5B6C96F1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451C6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5F4C0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F53DC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4FD7D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7C67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24C28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46A67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6FE77D7B" w14:textId="77777777" w:rsidR="00C66750" w:rsidRPr="00A7023D" w:rsidRDefault="00C66750" w:rsidP="00C66750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66750" w:rsidRPr="00A7023D" w14:paraId="7DAD3CB6" w14:textId="77777777" w:rsidTr="000C6AEA">
              <w:trPr>
                <w:trHeight w:val="567"/>
              </w:trPr>
              <w:tc>
                <w:tcPr>
                  <w:tcW w:w="1666" w:type="pct"/>
                </w:tcPr>
                <w:p w14:paraId="238B38BC" w14:textId="77777777" w:rsidR="00C66750" w:rsidRPr="00A7023D" w:rsidRDefault="00C66750" w:rsidP="00C66750">
                  <w:pPr>
                    <w:pStyle w:val="Months"/>
                    <w:jc w:val="center"/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en-US" w:bidi="ru-RU"/>
                    </w:rPr>
                    <w:t>AVRIL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5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C66750" w:rsidRPr="00A7023D" w14:paraId="60C3B51C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C03F"/>
                        <w:vAlign w:val="center"/>
                      </w:tcPr>
                      <w:p w14:paraId="2F0C3C32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036E10FA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308DECE3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4FC57E6E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6690241D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42C66ACA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50FBA3B2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4C8A9166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F07DE0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DD406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FCA06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A2B2B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ADDBF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DD286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644A7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626F9101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F8D6C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54C9F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D4E6C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A5C57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95656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5F43C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B9228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331924A8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1AB10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4060EF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79073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1617D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9CF3D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44229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EF519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4F2117B2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A019F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11303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74524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85378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AFDF5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17769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2CD62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3E123C6B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96ECF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00DAFC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1C216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3B5A2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FE078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7451F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E7A1F5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1E01CA5E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A4B94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649B8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B06A5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ED01B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68CA4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26354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D7CDE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45BD3045" w14:textId="77777777" w:rsidR="00C66750" w:rsidRPr="00A7023D" w:rsidRDefault="00C66750" w:rsidP="00C66750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05F1A2C8" w14:textId="77777777" w:rsidR="00C66750" w:rsidRPr="00A7023D" w:rsidRDefault="00C66750" w:rsidP="00C66750">
                  <w:pPr>
                    <w:pStyle w:val="Months"/>
                    <w:jc w:val="center"/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en-US" w:bidi="ru-RU"/>
                    </w:rPr>
                    <w:t>MAI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66750" w:rsidRPr="00A7023D" w14:paraId="747F2746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BC703"/>
                        <w:vAlign w:val="center"/>
                      </w:tcPr>
                      <w:p w14:paraId="21FE92B9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3E4F824C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0B467534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290B0C55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27E4D473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10B702C4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57F1DB83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73C85BDE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D129DD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3E333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3FDDB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28637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7C540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B03FD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8D4CC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429EAA20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79361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D775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78DE3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F0A22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91C9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1A9AB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ADE10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95695F4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F16CB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E448D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CB98A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AC271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658BD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B22D7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86116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3DA4886A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9C37CF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9D187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BFA0A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345A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14758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EDB60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6CF94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44E7DEC9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C12200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62838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5BCE1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FE4D9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2FF1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318E9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373B3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46F9526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E5AA02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BE0D6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14BBC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73895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68D19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3D081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6C0E5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67B98F58" w14:textId="77777777" w:rsidR="00C66750" w:rsidRPr="00A7023D" w:rsidRDefault="00C66750" w:rsidP="00C66750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54BD1A2E" w14:textId="77777777" w:rsidR="00C66750" w:rsidRPr="00A7023D" w:rsidRDefault="00C66750" w:rsidP="00C66750">
                  <w:pPr>
                    <w:pStyle w:val="Months"/>
                    <w:jc w:val="center"/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en-US" w:bidi="ru-RU"/>
                    </w:rPr>
                    <w:t>JUIN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66750" w:rsidRPr="00A7023D" w14:paraId="39D18E44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AAE00"/>
                        <w:vAlign w:val="center"/>
                      </w:tcPr>
                      <w:p w14:paraId="75A2302C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6A1F038A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42D7B334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6802A535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4888E1DB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464D7536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24966C9D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00C95F29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74B884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B7701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53347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0F749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F9B9A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53130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0CEC1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8EAAD94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8545BA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4D9CA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80207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6B497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EEC70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554A9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1BDC9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3C930752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11D1F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B1E53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B2ACE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9F9F1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A6FD5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52A19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40EF32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4C1BF0DC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F8C9AB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178A9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2B7F5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C216C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F1ECA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0F7F7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69A64D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1C80B5FE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F416D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1C232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7E214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CEA56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AB9AA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591B1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71F99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3EE99428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D298E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40C8A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5DCC3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701A0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A3FD7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3EFC5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64890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21E5885E" w14:textId="77777777" w:rsidR="00C66750" w:rsidRPr="00A7023D" w:rsidRDefault="00C66750" w:rsidP="00C66750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66750" w:rsidRPr="00A7023D" w14:paraId="6AAD34A8" w14:textId="77777777" w:rsidTr="000C6AEA">
              <w:trPr>
                <w:trHeight w:val="567"/>
              </w:trPr>
              <w:tc>
                <w:tcPr>
                  <w:tcW w:w="1666" w:type="pct"/>
                </w:tcPr>
                <w:p w14:paraId="79FF05A7" w14:textId="77777777" w:rsidR="00C66750" w:rsidRPr="00A7023D" w:rsidRDefault="00C66750" w:rsidP="00C66750">
                  <w:pPr>
                    <w:pStyle w:val="Months"/>
                    <w:jc w:val="center"/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 w:bidi="ru-RU"/>
                    </w:rPr>
                    <w:t>JUILLET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C66750" w:rsidRPr="00A7023D" w14:paraId="274CE02A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4788DB77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6858518C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1F3D6897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11E21E95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2ABBF6AC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07F2F556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0EBA9759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1FB74349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4B4072E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284612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B90FF1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963BD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281AF7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4347F4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D02CE7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5B513979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549D06D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71C05E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1A3CC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E9BDA9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C1EBE5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278A21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8F0073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7C5BA223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5616B0C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F8953C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25FF90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6E20F9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97CB93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0DB71D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DAC0C2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72C2A693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626814B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DEFC85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2E6526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8F32EB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454671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03E62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1A219B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395A35A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307D4EB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4178F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4CA048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1B96D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E77797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87CD57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816891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7253D140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3EA87A6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06D936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6BD585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8F2239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C4B737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598F3B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7C9C33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148F7924" w14:textId="77777777" w:rsidR="00C66750" w:rsidRPr="00A7023D" w:rsidRDefault="00C66750" w:rsidP="00C66750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5F271B57" w14:textId="77777777" w:rsidR="00C66750" w:rsidRPr="00A7023D" w:rsidRDefault="00C66750" w:rsidP="00C66750">
                  <w:pPr>
                    <w:pStyle w:val="Months"/>
                    <w:jc w:val="center"/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 w:bidi="ru-RU"/>
                    </w:rPr>
                    <w:t>AOUT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66750" w:rsidRPr="00A7023D" w14:paraId="6C93886F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E74C4A"/>
                        <w:vAlign w:val="center"/>
                      </w:tcPr>
                      <w:p w14:paraId="7A50BA75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060E2340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676B14C1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12082D66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5EC24A24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5EA327BC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34383D46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4968965C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E5FAA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CD4A3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A4AB0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40C71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2277A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55014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1F14A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67773A71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C5D2C6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E25B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7AC33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9EE82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3BC56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0FE51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48EC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F6E5C7B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409F77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665D3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13563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DFFF7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58062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F1715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97038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43195D2B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7DEB4C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C8E9F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75C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E662D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6A203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245C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1BC9C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A08BA7E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180E1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E16F8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8092D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8D30A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90FAA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ED573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1371AB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7E19A7DF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BE74FB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E9CE1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93FB1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142D5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1C653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636CB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4F310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94A0249" w14:textId="77777777" w:rsidR="00C66750" w:rsidRPr="00A7023D" w:rsidRDefault="00C66750" w:rsidP="00C66750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67467020" w14:textId="77777777" w:rsidR="00C66750" w:rsidRPr="00A7023D" w:rsidRDefault="00C66750" w:rsidP="00C66750">
                  <w:pPr>
                    <w:pStyle w:val="Months"/>
                    <w:jc w:val="center"/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66750" w:rsidRPr="00A7023D" w14:paraId="571344DE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F6C80"/>
                        <w:vAlign w:val="center"/>
                      </w:tcPr>
                      <w:p w14:paraId="14487204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3A4AB6A1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5F4D1AA6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2C043C2E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39857D70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512A0B87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55090BB7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6C477A68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45ED3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AB08E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1C4F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6ED86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1C88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27CC3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D1877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4CE42B40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2FEA3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39BC6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FE065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45737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6CBBB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9F02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2F33D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55074CCD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5C0AE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1BBCF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2C9F7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EEE60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FCA61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7C959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4E9B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4B8FC9F8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41A323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04FE0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917BF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4EEDB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020D3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C12C3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C9961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565E6C7A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44123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7BFA7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444DF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6FF96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C0149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E226A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F22AB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4471018D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F7459A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A0A45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CCEEC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F10DF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206D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BC2F0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660F9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E555511" w14:textId="77777777" w:rsidR="00C66750" w:rsidRPr="00A7023D" w:rsidRDefault="00C66750" w:rsidP="00C66750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66750" w:rsidRPr="00A7023D" w14:paraId="49DA3275" w14:textId="77777777" w:rsidTr="000C6AEA">
              <w:trPr>
                <w:trHeight w:val="567"/>
              </w:trPr>
              <w:tc>
                <w:tcPr>
                  <w:tcW w:w="1666" w:type="pct"/>
                </w:tcPr>
                <w:p w14:paraId="11C9F5D0" w14:textId="77777777" w:rsidR="00C66750" w:rsidRPr="00A7023D" w:rsidRDefault="00C66750" w:rsidP="00C66750">
                  <w:pPr>
                    <w:pStyle w:val="Months"/>
                    <w:jc w:val="center"/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 w:bidi="ru-RU"/>
                    </w:rPr>
                    <w:t>OCTOBRE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C66750" w:rsidRPr="00A7023D" w14:paraId="09B5B128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0BE7EBCE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5B4DFD00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59EFC78F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5EC79BA1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2AAA51CC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6310BE92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146BE17A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1B288D58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5A08F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17103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D542E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4719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37316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6F446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A063F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9788099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DC337C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4043E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79068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D13B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E9E15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76B79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6E3F2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1241BE7F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EA3C7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1F1EC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ECF8A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0B431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1A3E0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C93BA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022B3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128600DD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5C10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76B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EA2B2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86E9C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C3A3D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71C83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91C020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F873A7B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9DBD49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78329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39EDD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65941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EFFBE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A048F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1C7A2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4E498D23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DB546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40E2F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4FA30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2EFF9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1023D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3BD3B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A36AAF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6B85586" w14:textId="77777777" w:rsidR="00C66750" w:rsidRPr="00A7023D" w:rsidRDefault="00C66750" w:rsidP="00C66750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18B5DF68" w14:textId="77777777" w:rsidR="00C66750" w:rsidRPr="00A7023D" w:rsidRDefault="00C66750" w:rsidP="00C66750">
                  <w:pPr>
                    <w:pStyle w:val="Months"/>
                    <w:jc w:val="center"/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 w:bidi="ru-RU"/>
                    </w:rPr>
                    <w:t>NOVEMBRE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66750" w:rsidRPr="00A7023D" w14:paraId="17B57922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6A7FB8"/>
                        <w:vAlign w:val="center"/>
                      </w:tcPr>
                      <w:p w14:paraId="144857A6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36573DFE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4BF20613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1EDFE7B6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0EC8FEAC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4FDEBFE2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2F74322B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42B4073F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7F4DB3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8A292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5A10D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4E73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66098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88923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5EA38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14A3CE9F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F86E53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15177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324D4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B923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B4C6E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4083D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0E677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58E0F125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B3A587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5FC71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6651E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61688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F4F4A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5AF8D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0A580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5F39FCB1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88FED0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54EE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2FFB1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BF48D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592FA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85D63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E77A67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51A94B0E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A00DD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40788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5DABF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99F39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24080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54084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CE2D3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70E97E63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B13B2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36B2D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78998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A5E62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7BE69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495EE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CACB6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48A28B9C" w14:textId="77777777" w:rsidR="00C66750" w:rsidRPr="00A7023D" w:rsidRDefault="00C66750" w:rsidP="00C66750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1ED2AC07" w14:textId="77777777" w:rsidR="00C66750" w:rsidRPr="00A7023D" w:rsidRDefault="00C66750" w:rsidP="00C66750">
                  <w:pPr>
                    <w:pStyle w:val="Months"/>
                    <w:jc w:val="center"/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/>
                    </w:rPr>
                  </w:pPr>
                  <w:r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66750" w:rsidRPr="00A7023D" w14:paraId="57516433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007AAB"/>
                        <w:vAlign w:val="center"/>
                      </w:tcPr>
                      <w:p w14:paraId="131E3F8B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0A78776A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4A89CEA9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23CA093B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18D0DC20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1F997A3D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5DF33BFE" w14:textId="77777777" w:rsidR="00C66750" w:rsidRPr="00A7023D" w:rsidRDefault="00C66750" w:rsidP="00C66750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66750" w:rsidRPr="00A7023D" w14:paraId="0F2E21BF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7DEC1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D6257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67FF2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B53CFC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F16F0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3C62F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AC686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0EC10D70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7D1463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7ED3A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8A0E9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DE8A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B2506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C3C9DF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24684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3ECD5324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F2D4A8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90991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4D2FB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2B5F36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F0603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A8611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DA1AF4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103F4D1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5FB4FB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EE05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60A1C0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2A153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7DEB3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B4F127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E940EA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21B61A04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FD3B3F8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ABF3DA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B6EC54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952F3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40ABD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0C472B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13191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66750" w:rsidRPr="00A7023D" w14:paraId="736550EE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210C7B2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C9D301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B090F3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B58DF9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145F2D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941365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B8DF8E" w14:textId="77777777" w:rsidR="00C66750" w:rsidRPr="00A7023D" w:rsidRDefault="00C66750" w:rsidP="00C66750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10DEAE87" w14:textId="77777777" w:rsidR="00C66750" w:rsidRPr="00A7023D" w:rsidRDefault="00C66750" w:rsidP="00C66750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7808F748" w14:textId="77777777" w:rsidR="00A7023D" w:rsidRPr="00A7023D" w:rsidRDefault="00A7023D" w:rsidP="0087060A">
            <w:pPr>
              <w:pStyle w:val="ad"/>
              <w:jc w:val="center"/>
              <w:rPr>
                <w:rFonts w:cs="Arial"/>
                <w:noProof/>
                <w:color w:val="00A4DC"/>
                <w:sz w:val="20"/>
                <w:szCs w:val="20"/>
                <w:lang w:val="en-US" w:bidi="ru-RU"/>
              </w:rPr>
            </w:pPr>
          </w:p>
        </w:tc>
      </w:tr>
    </w:tbl>
    <w:p w14:paraId="2B3E424A" w14:textId="5FFF23E7" w:rsidR="00F93E3B" w:rsidRPr="00A7023D" w:rsidRDefault="00F93E3B" w:rsidP="0087060A">
      <w:pPr>
        <w:pStyle w:val="a5"/>
        <w:rPr>
          <w:rFonts w:cs="Arial"/>
          <w:noProof/>
          <w:color w:val="auto"/>
          <w:sz w:val="20"/>
          <w:szCs w:val="20"/>
          <w:lang w:val="en-US"/>
        </w:rPr>
      </w:pPr>
    </w:p>
    <w:p w14:paraId="5A114F20" w14:textId="77777777" w:rsidR="00BF3C3E" w:rsidRPr="00A7023D" w:rsidRDefault="00BF3C3E" w:rsidP="0087060A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sectPr w:rsidR="00BF3C3E" w:rsidRPr="00A7023D" w:rsidSect="00A7023D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1DDA76" w14:textId="77777777" w:rsidR="00E54F6A" w:rsidRDefault="00E54F6A">
      <w:pPr>
        <w:spacing w:after="0"/>
      </w:pPr>
      <w:r>
        <w:separator/>
      </w:r>
    </w:p>
  </w:endnote>
  <w:endnote w:type="continuationSeparator" w:id="0">
    <w:p w14:paraId="5B6F19DB" w14:textId="77777777" w:rsidR="00E54F6A" w:rsidRDefault="00E54F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32AEC2" w14:textId="77777777" w:rsidR="00E54F6A" w:rsidRDefault="00E54F6A">
      <w:pPr>
        <w:spacing w:after="0"/>
      </w:pPr>
      <w:r>
        <w:separator/>
      </w:r>
    </w:p>
  </w:footnote>
  <w:footnote w:type="continuationSeparator" w:id="0">
    <w:p w14:paraId="1FE68935" w14:textId="77777777" w:rsidR="00E54F6A" w:rsidRDefault="00E54F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12CAE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11686"/>
    <w:rsid w:val="00253A5B"/>
    <w:rsid w:val="002549DD"/>
    <w:rsid w:val="002562E7"/>
    <w:rsid w:val="00285C1D"/>
    <w:rsid w:val="002C3AAE"/>
    <w:rsid w:val="002D292B"/>
    <w:rsid w:val="00302C5D"/>
    <w:rsid w:val="003327F5"/>
    <w:rsid w:val="00340CAF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83B82"/>
    <w:rsid w:val="005923AC"/>
    <w:rsid w:val="005D5149"/>
    <w:rsid w:val="005E656F"/>
    <w:rsid w:val="00605A5E"/>
    <w:rsid w:val="00667021"/>
    <w:rsid w:val="006974E1"/>
    <w:rsid w:val="006C0896"/>
    <w:rsid w:val="006F513E"/>
    <w:rsid w:val="00703717"/>
    <w:rsid w:val="00712732"/>
    <w:rsid w:val="007A7E86"/>
    <w:rsid w:val="007C0139"/>
    <w:rsid w:val="007D2F55"/>
    <w:rsid w:val="007D45A1"/>
    <w:rsid w:val="007F564D"/>
    <w:rsid w:val="00804FAE"/>
    <w:rsid w:val="008527AC"/>
    <w:rsid w:val="00864371"/>
    <w:rsid w:val="0087060A"/>
    <w:rsid w:val="00886FCF"/>
    <w:rsid w:val="008B1201"/>
    <w:rsid w:val="008B63DD"/>
    <w:rsid w:val="008F16F7"/>
    <w:rsid w:val="009164BA"/>
    <w:rsid w:val="009166BD"/>
    <w:rsid w:val="00941C64"/>
    <w:rsid w:val="00953D91"/>
    <w:rsid w:val="00977AAE"/>
    <w:rsid w:val="00996E56"/>
    <w:rsid w:val="00997268"/>
    <w:rsid w:val="009C153F"/>
    <w:rsid w:val="009C2BB5"/>
    <w:rsid w:val="009F1541"/>
    <w:rsid w:val="00A121C6"/>
    <w:rsid w:val="00A12667"/>
    <w:rsid w:val="00A14581"/>
    <w:rsid w:val="00A20E4C"/>
    <w:rsid w:val="00A253D7"/>
    <w:rsid w:val="00A7023D"/>
    <w:rsid w:val="00AA1636"/>
    <w:rsid w:val="00AA23D3"/>
    <w:rsid w:val="00AA3C50"/>
    <w:rsid w:val="00AE302A"/>
    <w:rsid w:val="00AE36BB"/>
    <w:rsid w:val="00B10C6B"/>
    <w:rsid w:val="00B37C7E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66750"/>
    <w:rsid w:val="00C70F21"/>
    <w:rsid w:val="00C7354B"/>
    <w:rsid w:val="00C91863"/>
    <w:rsid w:val="00C91F9B"/>
    <w:rsid w:val="00C9266A"/>
    <w:rsid w:val="00CC233C"/>
    <w:rsid w:val="00D84FBB"/>
    <w:rsid w:val="00DC1675"/>
    <w:rsid w:val="00DE32AC"/>
    <w:rsid w:val="00E1407A"/>
    <w:rsid w:val="00E318B9"/>
    <w:rsid w:val="00E50BDE"/>
    <w:rsid w:val="00E54F6A"/>
    <w:rsid w:val="00E774CD"/>
    <w:rsid w:val="00E77E1D"/>
    <w:rsid w:val="00E8317B"/>
    <w:rsid w:val="00EA23AE"/>
    <w:rsid w:val="00EB0778"/>
    <w:rsid w:val="00ED75B6"/>
    <w:rsid w:val="00EF1F0E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6799</Words>
  <Characters>38759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2021-07-30T08:45:00Z</dcterms:created>
  <dcterms:modified xsi:type="dcterms:W3CDTF">2021-07-30T08:45:00Z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