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233"/>
        <w:gridCol w:w="5233"/>
      </w:tblGrid>
      <w:tr w:rsidR="003220AD" w:rsidRPr="00DA6A3A" w14:paraId="40983BE3" w14:textId="4DB013E8" w:rsidTr="003220AD">
        <w:trPr>
          <w:trHeight w:val="14949"/>
          <w:jc w:val="center"/>
        </w:trPr>
        <w:tc>
          <w:tcPr>
            <w:tcW w:w="2500" w:type="pct"/>
            <w:vAlign w:val="center"/>
          </w:tcPr>
          <w:p w14:paraId="66537F75" w14:textId="197D9F95" w:rsidR="003220AD" w:rsidRPr="000E2618" w:rsidRDefault="003220AD" w:rsidP="00E50BDE">
            <w:pPr>
              <w:pStyle w:val="ad"/>
              <w:jc w:val="center"/>
              <w:rPr>
                <w:noProof/>
                <w:color w:val="auto"/>
                <w:sz w:val="96"/>
                <w:szCs w:val="96"/>
                <w:lang w:bidi="ru-RU"/>
              </w:rPr>
            </w:pP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97F19">
              <w:rPr>
                <w:noProof/>
                <w:color w:val="auto"/>
                <w:sz w:val="96"/>
                <w:szCs w:val="96"/>
                <w:lang w:bidi="ru-RU"/>
              </w:rPr>
              <w:t>2021</w: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25"/>
              <w:gridCol w:w="2528"/>
            </w:tblGrid>
            <w:tr w:rsidR="003220AD" w:rsidRPr="000E2618" w14:paraId="79F6697B" w14:textId="77777777" w:rsidTr="000E2618">
              <w:tc>
                <w:tcPr>
                  <w:tcW w:w="2499" w:type="pct"/>
                </w:tcPr>
                <w:p w14:paraId="1E763E4B" w14:textId="0DE728F9" w:rsidR="003220AD" w:rsidRPr="00B13164" w:rsidRDefault="003220AD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5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</w:tblGrid>
                  <w:tr w:rsidR="003220AD" w:rsidRPr="000E2618" w14:paraId="684222CD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3C4FBFB0" w:rsidR="003220AD" w:rsidRPr="00B13164" w:rsidRDefault="003220AD" w:rsidP="00E50BDE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6576A35D" w:rsidR="003220AD" w:rsidRPr="00B13164" w:rsidRDefault="003220AD" w:rsidP="00E50BDE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37782B05" w:rsidR="003220AD" w:rsidRPr="00B13164" w:rsidRDefault="003220AD" w:rsidP="00E50BDE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7E547D9C" w:rsidR="003220AD" w:rsidRPr="00B13164" w:rsidRDefault="003220AD" w:rsidP="00E50BDE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7278DC93" w:rsidR="003220AD" w:rsidRPr="00B13164" w:rsidRDefault="003220AD" w:rsidP="00E50BDE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E3AF3" w14:textId="75B185E3" w:rsidR="003220AD" w:rsidRPr="00B13164" w:rsidRDefault="003220AD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E85CF0" w14:textId="32FB9CAC" w:rsidR="003220AD" w:rsidRPr="00B13164" w:rsidRDefault="003220AD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0E2618" w14:paraId="31DF8F53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0CBD4135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28CA21C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35250F3A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3F121C64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7F9AD2CC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B1CBA7" w14:textId="64C592B3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DE8D4C" w14:textId="1DAA3A56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7D14ADCE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0969253F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58D3142C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578EE2A3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5B60B9EB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4F6E9692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09E30DF5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6B05BC53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3E9B7F88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19AD951B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6A2DC708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2A606F9C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1CE0D6AF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152E94A7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067D71F9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6DAFA75F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63BA39C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24B00A1D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35E520A4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5B53429E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4E020CE2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26554C7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246E27F2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18561051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40B30FD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4E0DEC39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7ACB60F2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510DE8B5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7A01B9CA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3E9D854E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3220AD" w:rsidRPr="000E2618" w:rsidRDefault="003220AD" w:rsidP="00E50BDE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52A08F55" w:rsidR="003220AD" w:rsidRPr="00B13164" w:rsidRDefault="003220AD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3220AD" w:rsidRPr="000E2618" w14:paraId="4D521D1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244780D8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1DEA8BA1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15F49A81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2448BF66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0AE58C99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2F7BE9" w14:textId="5D83BEC1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B16A91" w14:textId="121F9574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0E2618" w14:paraId="033AD79B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52D21784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22AA3E83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29651B95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1F7F1444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2EB66B60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D888BB" w14:textId="4374709B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023F15" w14:textId="1977193A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35DB71D0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19D39628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2280BC18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424F9A84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08AD897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23DA95A7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4656D9CB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267E92A8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32C2D294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04D1FC8D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4D22A3BD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53D2C66E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79EE352C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7AD73B9E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45698BDF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78638171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235A5984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26CDA6BE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403CB1A3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4FADF548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3C74A7B1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289DEA93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1CA4D5EB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77F1C728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244EE725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05CF79FE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308041FA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77FCB193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43EFFCBC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1B165E11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3220AD" w:rsidRPr="003220AD" w:rsidRDefault="003220AD" w:rsidP="00E50BDE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3220AD" w:rsidRPr="003220AD" w:rsidRDefault="003220A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35B5D45" w14:textId="77777777" w:rsidR="003220AD" w:rsidRPr="000E2618" w:rsidRDefault="003220AD" w:rsidP="00E50BDE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3220AD" w:rsidRPr="000E2618" w14:paraId="2D4390DF" w14:textId="77777777" w:rsidTr="000E2618">
              <w:tc>
                <w:tcPr>
                  <w:tcW w:w="2499" w:type="pct"/>
                </w:tcPr>
                <w:p w14:paraId="57FEA032" w14:textId="5D240971" w:rsidR="003220AD" w:rsidRPr="00B13164" w:rsidRDefault="003220AD" w:rsidP="000E2618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3220AD" w:rsidRPr="000E2618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72B0CBF3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4DFD4D9C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6E91F9F3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51D7136B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3ECD73F8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20CA84DD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269AB36E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0E2618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11C6D4E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14E812A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4FB07C5E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33B4291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2A241A4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7A2F398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7D200131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11F794C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2B29EB1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30952C5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4A369F1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253D42A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53C624E3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5C811D43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73499E3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77285A9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6DA08AE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3CCBDA7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77A20CB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0C4F4E0C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7E7BAC0A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09411CF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1F377C6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42E8963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5ADE2E6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7EE86B0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108A898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018D5E32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173A274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3C1ACD9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295C50A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2FC738B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717640F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121993A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7C0AD1FB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6DDCFE9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23E3B59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26FC7C8" w14:textId="77777777" w:rsidR="003220AD" w:rsidRPr="000E2618" w:rsidRDefault="003220AD" w:rsidP="00E50BDE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55A61E38" w:rsidR="003220AD" w:rsidRPr="00B13164" w:rsidRDefault="003220AD" w:rsidP="000E2618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3220AD" w:rsidRPr="000E2618" w14:paraId="70553BF3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5A93F8CF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0C40707E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2B776381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773C4F98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34BBD0B6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DD3580" w14:textId="0855C3FA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5A394F" w14:textId="5E999DFA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0E2618" w14:paraId="5B564D4F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06061A9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73CF0AE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11DCB7F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1046414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3972DEF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D2826" w14:textId="0E51821B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4A16B7" w14:textId="182F29F3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2B8478D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0D118FC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0D95266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6F6F4E9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1ECC819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2608E16A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7D71F796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23FA367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647F43C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2E9B9A8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51D4A54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422CC1A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30CCFE7C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4679276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04BC751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5CC3A5E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6909A5F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71FBE11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5D73F43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76437984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45F1D99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2D3EC03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2D1D233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42766A3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5097780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6BA66E7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24F774A1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5DBE9E19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7CDA1F6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35564D1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154FFA5B" w14:textId="77777777" w:rsidR="003220AD" w:rsidRPr="000E2618" w:rsidRDefault="003220AD" w:rsidP="00E50BDE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3220AD" w:rsidRPr="000E2618" w14:paraId="2493E81D" w14:textId="77777777" w:rsidTr="000E2618">
              <w:tc>
                <w:tcPr>
                  <w:tcW w:w="2499" w:type="pct"/>
                </w:tcPr>
                <w:p w14:paraId="49CAB004" w14:textId="6253058D" w:rsidR="003220AD" w:rsidRPr="00B13164" w:rsidRDefault="003220AD" w:rsidP="000E2618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3220AD" w:rsidRPr="000E2618" w14:paraId="1518B38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64A286AB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68A1C6A6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5D6C487A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5C8150E9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2AD5B92A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53824" w14:textId="4A5E7550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C77D25" w14:textId="473FB527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0E2618" w14:paraId="1CC56A4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4F5D688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02997B7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39D5EC4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2F9C7A7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30A2AD0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5775E0" w14:textId="29F62064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51FF8C" w14:textId="5015D622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4549123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70C53FA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441C519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287283D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1B75607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354F004E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45FC57F6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043B0D6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205517D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05093DD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504F46F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4921270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1126C78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1AC60C41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769545D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5A2AE75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17055B8E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6D5201E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14C790B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2392E8C5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3EAB58EB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6087289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51E113E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00D1E28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78A2D06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1506BE1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682125E2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3C1E4C34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335D897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49B4B45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576577D" w14:textId="77777777" w:rsidR="003220AD" w:rsidRPr="000E2618" w:rsidRDefault="003220AD" w:rsidP="00E50BDE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3B2A4C3E" w:rsidR="003220AD" w:rsidRPr="00B13164" w:rsidRDefault="003220AD" w:rsidP="000E2618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3220AD" w:rsidRPr="000E2618" w14:paraId="56B5ECA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2CDDE9AC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673B440F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195584A7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5EC16CD8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37E9A528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F55E82" w14:textId="0E16CF82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768A2" w14:textId="3B5FEB9B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3220AD" w14:paraId="5443D33D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6538768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5C8CCD5E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692DFF3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63FFBE3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0428327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E759B7" w14:textId="11D0A6B9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9BB50" w14:textId="23C510AD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393C715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4CBCE81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50C77F5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60E28CE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5E81F08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170362DB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6BB369CD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502BA51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13ECB3A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756D7AD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5C925D3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49BBCDA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0BCBCB2C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7D9C8615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00668C9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32D9156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26CF1CE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55CC62E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3F255AF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2C951699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409CACCE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17042AB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03F0896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7496710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08DAB6C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4D20BAF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2AA14144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73EFC360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53A2F82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30508AD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807392B" w14:textId="77777777" w:rsidR="003220AD" w:rsidRPr="000E2618" w:rsidRDefault="003220AD" w:rsidP="00E50BDE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3220AD" w:rsidRPr="000E2618" w14:paraId="3808ABFD" w14:textId="77777777" w:rsidTr="000E2618">
              <w:tc>
                <w:tcPr>
                  <w:tcW w:w="2499" w:type="pct"/>
                </w:tcPr>
                <w:p w14:paraId="6E8737E6" w14:textId="1DA74345" w:rsidR="003220AD" w:rsidRPr="00B13164" w:rsidRDefault="003220AD" w:rsidP="000E2618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3220AD" w:rsidRPr="000E2618" w14:paraId="6C7EBE15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190E5F3E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3D840251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168AF5A1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786FA0DC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3AC33027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F6429D" w14:textId="14CF8369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667AB7" w14:textId="16CEC0A7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3220AD" w14:paraId="19B8972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72CD38A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2F3A458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1EA96B3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3D0E03D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5B3CA26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A6DF060" w14:textId="07B74B63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26AB6E70" w14:textId="371953B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0242EE6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4ABD7A7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3A9BD56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38B69B5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3EDF5A7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0BD3F293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720D5FCB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34F7FA9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5A0782A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5DB780F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18E2B79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2C0D645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47E67E16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75E0638C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1630131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5BDAF68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1AC8EAB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5ACD402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2B4BB1B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7FB02F1B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5DB54056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573E387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3D3B736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09AA126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0225261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27F642D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2439F8DD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093FB054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0A4F7AF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2570E62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B246660" w14:textId="77777777" w:rsidR="003220AD" w:rsidRPr="000E2618" w:rsidRDefault="003220AD" w:rsidP="00E50BDE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229B4294" w:rsidR="003220AD" w:rsidRPr="00B13164" w:rsidRDefault="003220AD" w:rsidP="000E2618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3220AD" w:rsidRPr="000E2618" w14:paraId="151660D6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60E45AC1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65BC4132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06BA040F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230F1B57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453F3509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648F9E" w14:textId="754A0B6A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E6A35F" w14:textId="5C74FAC0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0E2618" w14:paraId="56086A6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0EBA7E1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324ED7D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1E7EC17E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1E17ED4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45D1C18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15211A" w14:textId="7EB1905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A3ABF3" w14:textId="0ABCE57E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633100E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748AFB3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15745E9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3A70015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37E6500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481DE55A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679634BC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18326FB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120F1CA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289B765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737236A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6F9D7F3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72437E45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7688517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5AEC7A7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23ED052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77A514E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25CB48D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2FA6E2A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65C4C96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015EFD2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363FD8A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52041E8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3949FBE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432473E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1F981C2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027FDB41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081A768E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1B21057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2336BDE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54C2834" w14:textId="77777777" w:rsidR="003220AD" w:rsidRPr="000E2618" w:rsidRDefault="003220AD" w:rsidP="00E50BDE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3220AD" w:rsidRPr="000E2618" w14:paraId="5ABCB9D1" w14:textId="77777777" w:rsidTr="000E2618">
              <w:tc>
                <w:tcPr>
                  <w:tcW w:w="2499" w:type="pct"/>
                </w:tcPr>
                <w:p w14:paraId="79F650E7" w14:textId="330FAE6A" w:rsidR="003220AD" w:rsidRPr="00B13164" w:rsidRDefault="003220AD" w:rsidP="000E2618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3220AD" w:rsidRPr="000E2618" w14:paraId="03DDDB4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7EE7FFD3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569427C3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4109DE14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1D059C78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1FAC9AEA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8F67F1" w14:textId="3097015A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938EE6" w14:textId="250C5413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3220AD" w14:paraId="10D9A45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0F23072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44B1A31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0B0C5C2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233B77A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04D6B26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24685E" w14:textId="23857CD5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C49D77" w14:textId="36455C31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65F1907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3D191C5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49B8C44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0E6A8C5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65145C9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33318E96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6B543C85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100BB26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2571DF6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7825CEE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691E66B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6980968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417CC743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5C19DE21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23AF390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4E4F77A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0956456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1E15D86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299C5E1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075D15B2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79F7AD9D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2B7D871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08D8EE0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249CD74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00C80C3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06BDC13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7716101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0E58EE45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3220AD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1778930E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2981721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1377DC9" w14:textId="77777777" w:rsidR="003220AD" w:rsidRPr="000E2618" w:rsidRDefault="003220AD" w:rsidP="00E50BDE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3258331D" w:rsidR="003220AD" w:rsidRPr="000E2618" w:rsidRDefault="003220AD" w:rsidP="000E2618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3220AD" w:rsidRPr="000E2618" w14:paraId="200F4D9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435BA1AC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2C9240E1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472F2F27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574C35FB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4632B46C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B9D358" w14:textId="3E78784B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DACEA" w14:textId="205FAFAE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0E2618" w14:paraId="0CA8090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090AB59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3A4A8408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4B177A5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0131B2C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77D5128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506F63" w14:textId="451D74B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CDF120" w14:textId="10A03C23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395B071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2E78779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0AD2113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6F05B1B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04E1685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7C315944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39196A85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7F2CF15E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4FB66D8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643BDF7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3B5B206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05350E8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2525E298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00E986DA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4D6B505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0E17CAF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18C952B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2A15941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5223D48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09021B54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7BB1843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655C1BB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541033E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4A179B7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770DE5F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734A2C5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4285914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1F91D261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702CD54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3685EC3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1E1777A" w14:textId="77777777" w:rsidR="003220AD" w:rsidRPr="000E2618" w:rsidRDefault="003220AD" w:rsidP="00E50BDE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3220AD" w:rsidRPr="000E2618" w14:paraId="405FBD6D" w14:textId="77777777" w:rsidTr="000E2618">
              <w:tc>
                <w:tcPr>
                  <w:tcW w:w="2499" w:type="pct"/>
                </w:tcPr>
                <w:p w14:paraId="62F403E3" w14:textId="2CC20B2C" w:rsidR="003220AD" w:rsidRPr="00B13164" w:rsidRDefault="003220AD" w:rsidP="000E2618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3220AD" w:rsidRPr="000E2618" w14:paraId="48170820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5B063274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195512B8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7FACCA4B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719E0C7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1F402593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E04D97" w14:textId="0CAD820E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0D5F8B" w14:textId="5E7DD25C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0E2618" w14:paraId="012740A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29161AC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0FD3866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40E6B8F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4C629169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28E79B9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48C4A3" w14:textId="7D14A6F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AC8998" w14:textId="6D341292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4111DE2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3AD3A62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002ABEFE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77B7D88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58C906B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2DB89F7E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0012BB38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7B84D22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6145AF4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631C451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2709812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150D3A9E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6EA32F80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25AA8646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59CEAAF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292A92F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275ABF5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1E72104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13FDA42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71CEE620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46B0323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43B1D0E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3BA7CEF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2CC67E0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15A691E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0A08D84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1DA4C741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5166DD71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2413856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27E495C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3F68E73" w14:textId="77777777" w:rsidR="003220AD" w:rsidRPr="000E2618" w:rsidRDefault="003220AD" w:rsidP="00E50BDE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3A7EF520" w:rsidR="003220AD" w:rsidRPr="000E2618" w:rsidRDefault="008073A3" w:rsidP="000E2618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3220AD" w:rsidRPr="000E2618" w14:paraId="0D627B7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4C972A42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17B74E7A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13B53A48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6C248D86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1E77E404" w:rsidR="003220AD" w:rsidRPr="000E2618" w:rsidRDefault="003220AD" w:rsidP="00B13164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30E50D" w14:textId="2C223DF2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CFE3C9" w14:textId="2E2E0DF5" w:rsidR="003220AD" w:rsidRPr="000E2618" w:rsidRDefault="003220AD" w:rsidP="00B13164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3220AD" w:rsidRPr="000E2618" w14:paraId="6D80DCE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295B2C8E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0912F07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6C7F3AF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6AE62B93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282D680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2F23AC" w14:textId="7E97566B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7869D4" w14:textId="2AE35326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1AA6EAE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3AD24D0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5FE276B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709EF96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6955CD4B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07CBB854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0387ED7E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156BA0F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5D123D8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657B89D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62EF91E1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20D058E5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35A47829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53F0CDD1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29EDDCC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5850C93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22780EE6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22002C80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5A8EB1A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3E92F35D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59C8586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100170C2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6A686C1F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05F83E2C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1FAA22B4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3544912D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0D47A16F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422E0E9E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220AD" w:rsidRPr="000E2618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36CEB02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33E7B66A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A97F19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3220AD" w:rsidRPr="003220AD" w:rsidRDefault="003220AD" w:rsidP="000E2618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3220AD" w:rsidRPr="003220AD" w:rsidRDefault="003220AD" w:rsidP="000E2618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32E0932" w14:textId="77777777" w:rsidR="003220AD" w:rsidRPr="000E2618" w:rsidRDefault="003220AD" w:rsidP="00E50BDE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3220AD" w:rsidRPr="000E2618" w:rsidRDefault="003220AD" w:rsidP="00E50BDE">
            <w:pPr>
              <w:pStyle w:val="ad"/>
              <w:jc w:val="center"/>
              <w:rPr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vAlign w:val="center"/>
          </w:tcPr>
          <w:p w14:paraId="6BAF0FD0" w14:textId="77777777" w:rsidR="00A97F19" w:rsidRPr="000E2618" w:rsidRDefault="00A97F19" w:rsidP="00A97F19">
            <w:pPr>
              <w:pStyle w:val="ad"/>
              <w:jc w:val="center"/>
              <w:rPr>
                <w:noProof/>
                <w:color w:val="auto"/>
                <w:sz w:val="96"/>
                <w:szCs w:val="96"/>
                <w:lang w:bidi="ru-RU"/>
              </w:rPr>
            </w:pP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>
              <w:rPr>
                <w:noProof/>
                <w:color w:val="auto"/>
                <w:sz w:val="96"/>
                <w:szCs w:val="96"/>
                <w:lang w:bidi="ru-RU"/>
              </w:rPr>
              <w:t>2022</w: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25"/>
              <w:gridCol w:w="2528"/>
            </w:tblGrid>
            <w:tr w:rsidR="00A97F19" w:rsidRPr="000E2618" w14:paraId="1556681C" w14:textId="77777777" w:rsidTr="001476FF">
              <w:tc>
                <w:tcPr>
                  <w:tcW w:w="2499" w:type="pct"/>
                </w:tcPr>
                <w:p w14:paraId="35FE7E9F" w14:textId="77777777" w:rsidR="00A97F19" w:rsidRPr="00B13164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5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</w:tblGrid>
                  <w:tr w:rsidR="00A97F19" w:rsidRPr="000E2618" w14:paraId="7A84C614" w14:textId="77777777" w:rsidTr="001476FF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4C6E81" w14:textId="77777777" w:rsidR="00A97F19" w:rsidRPr="00B13164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38356A" w14:textId="77777777" w:rsidR="00A97F19" w:rsidRPr="00B13164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65E260" w14:textId="77777777" w:rsidR="00A97F19" w:rsidRPr="00B13164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AA3F90" w14:textId="77777777" w:rsidR="00A97F19" w:rsidRPr="00B13164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55441E" w14:textId="77777777" w:rsidR="00A97F19" w:rsidRPr="00B13164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22ED57" w14:textId="77777777" w:rsidR="00A97F19" w:rsidRPr="00B13164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F81685" w14:textId="77777777" w:rsidR="00A97F19" w:rsidRPr="00B13164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0E2618" w14:paraId="215CFDF0" w14:textId="77777777" w:rsidTr="001476FF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AFDE5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F1407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42EA0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19BFE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E2D55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1EF95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515CAB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7C243370" w14:textId="77777777" w:rsidTr="001476FF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0786B6A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61A160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CC2A4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07F3C9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4523C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37B8EB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61E1BF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5A2E8D49" w14:textId="77777777" w:rsidTr="001476FF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13D6460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E4840A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4E4E13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B9FFA2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34D875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04DB2CE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FD1441B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7BAD33A1" w14:textId="77777777" w:rsidTr="001476FF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6EF0AB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B7A656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191A56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B82E04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6E282F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AC7497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5A77A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72D2677B" w14:textId="77777777" w:rsidTr="001476FF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EA2B25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A030B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678803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DAB0B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BBB4AC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B319C3F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9440DC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3E8734A3" w14:textId="77777777" w:rsidTr="001476FF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0CD8DD1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6A745B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A2AC02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51A21B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68B130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0661FA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8D92C5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3FB370A" w14:textId="77777777" w:rsidR="00A97F19" w:rsidRPr="000E2618" w:rsidRDefault="00A97F19" w:rsidP="00A97F19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77B7511" w14:textId="77777777" w:rsidR="00A97F19" w:rsidRPr="00B13164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A97F19" w:rsidRPr="000E2618" w14:paraId="3B15C057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646DF60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42351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FBB22B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EEE9FE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3B553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EA01B53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4527D4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0E2618" w14:paraId="1BC03613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098A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C6D30B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F27B2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6A5FB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E6578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6B7C4E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09D86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38606DBF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7E7290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1DDF3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09FE0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6233D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6BCA3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3AB87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C478F1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1D2EE793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65F1B1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9E3D7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A97D8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40DEA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AACBB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570366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2A55EB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14B15F59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B76A5A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DDAC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FA9D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A4506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ACD34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3271E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47C731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3EC21DE4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A383D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04C26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A24BA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3DDB0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096C3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889846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4694A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63B11AAA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8018F6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6C7D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8C8A9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AECC9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EC1DC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3FB32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C9117F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1C58CA52" w14:textId="77777777" w:rsidR="00A97F19" w:rsidRPr="000E2618" w:rsidRDefault="00A97F19" w:rsidP="00A97F19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97F19" w:rsidRPr="000E2618" w14:paraId="0CB29698" w14:textId="77777777" w:rsidTr="001476FF">
              <w:tc>
                <w:tcPr>
                  <w:tcW w:w="2499" w:type="pct"/>
                </w:tcPr>
                <w:p w14:paraId="2EE4B61E" w14:textId="77777777" w:rsidR="00A97F19" w:rsidRPr="00B13164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A97F19" w:rsidRPr="000E2618" w14:paraId="1EB85059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2B5C5E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832FDA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CFB6C1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A2EDFD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9107FB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EEC18CD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804A89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0E2618" w14:paraId="4BE5832A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EF335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21FC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D9B01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04649C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898A8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E93FCBE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53B221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5B5CD6F8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EE5C0A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F1D34D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81ECD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678C7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43FB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8C4550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4BE9FF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725D7FAB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3AFC13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9300C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92219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209B3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F0622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F1664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ED86E9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3A8EC102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F7B9F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5A5C92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23B7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4F8EA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0A1B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E9C04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823DEE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3E33CEAE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8F32A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96409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82B6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E7079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BADB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E2ED64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B9CE80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2FF0CF49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8CBC4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620E70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C10E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32009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E101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CC8E89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84F67C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44CEE00" w14:textId="77777777" w:rsidR="00A97F19" w:rsidRPr="000E2618" w:rsidRDefault="00A97F19" w:rsidP="00A97F19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6533E9B" w14:textId="77777777" w:rsidR="00A97F19" w:rsidRPr="00B13164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A97F19" w:rsidRPr="000E2618" w14:paraId="6B15ED23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959A85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55D4D4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D2B42B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567F5B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60A691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4E2E0B8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D3B6BB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0E2618" w14:paraId="684526D4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37435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1E279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E2537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A8636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0FB481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3090E4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7623B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415EDE65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FEF7CE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97038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70386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317F4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EC539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503D7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530E7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253B8F52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86A97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21610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95099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9CAAF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85EF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EEB6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A0D44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2D5728C9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8F5F74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1D7D3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59C05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355C4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227F3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763B65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D14BD6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0DE1B8FD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C46AE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460F7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CCF3A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ABD47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03873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663D1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42707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3FB5EC24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7826C0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76D8C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681A4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C4B53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67D06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B2AA5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3E1B9B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130EAF5" w14:textId="77777777" w:rsidR="00A97F19" w:rsidRPr="000E2618" w:rsidRDefault="00A97F19" w:rsidP="00A97F19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97F19" w:rsidRPr="000E2618" w14:paraId="4944B60D" w14:textId="77777777" w:rsidTr="001476FF">
              <w:tc>
                <w:tcPr>
                  <w:tcW w:w="2499" w:type="pct"/>
                </w:tcPr>
                <w:p w14:paraId="3A47F3AD" w14:textId="77777777" w:rsidR="00A97F19" w:rsidRPr="00B13164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A97F19" w:rsidRPr="000E2618" w14:paraId="0382BDBB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5BFEFF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55283F5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9D29A5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53580A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653AD8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8F47B0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BDEEE6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0E2618" w14:paraId="486D376E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B5700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98504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4C9E6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66348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FB02B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A47CE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596464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4C7473AF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F44E6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7709E4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751A5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7FF11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1D54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6EF1C9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3E775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56035CDE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86D3D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78F19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D7E5B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94BDD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433CC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F015F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646F0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5ADA9B6A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0E92E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C25A09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8EE5C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11AED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6CC2F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FA623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157FF5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42DD0921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F89214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CF611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CD5CB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6AC7C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DE07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1965FE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6A6CCF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6E4C6345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4B41F3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D1E4DD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9DB25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CF56B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3FBE7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BD13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155AE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3893FBD" w14:textId="77777777" w:rsidR="00A97F19" w:rsidRPr="000E2618" w:rsidRDefault="00A97F19" w:rsidP="00A97F19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435ED7E7" w14:textId="77777777" w:rsidR="00A97F19" w:rsidRPr="00B13164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A97F19" w:rsidRPr="000E2618" w14:paraId="482575EF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D9322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524D80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7412A6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FC3A67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5961ED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0E9923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15BDF6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3220AD" w14:paraId="50AE9F54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2A3D6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832BC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335F6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BE125F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7ABD0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B20A16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39BA5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34569A2F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233FC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53264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EFB82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79560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E6803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D2B6B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B895C6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162C5331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965BAF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C270E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72C37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C1426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D86F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D097BE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A02DB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566D5038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D804B2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CFF48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E4C55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72B26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321A0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DD390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A24A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723AF2B9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AAB529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8CCB1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590A5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EDF67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15AED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E145FF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4723F4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45F6F93E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7E8E0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C89D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E03C3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72FEA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9FD2A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618B9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35E74C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EC4A6EE" w14:textId="77777777" w:rsidR="00A97F19" w:rsidRPr="000E2618" w:rsidRDefault="00A97F19" w:rsidP="00A97F19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97F19" w:rsidRPr="000E2618" w14:paraId="0ED55103" w14:textId="77777777" w:rsidTr="001476FF">
              <w:tc>
                <w:tcPr>
                  <w:tcW w:w="2499" w:type="pct"/>
                </w:tcPr>
                <w:p w14:paraId="6C08F666" w14:textId="77777777" w:rsidR="00A97F19" w:rsidRPr="00B13164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A97F19" w:rsidRPr="000E2618" w14:paraId="6AF59D0B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E1938D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E662AA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63D074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40AA90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DC278A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E588B7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BA9512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3220AD" w14:paraId="40A9A46A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6B96901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0A231ED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0641A5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1B545B5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E40241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4DB583A3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4787D2A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2FE6A940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47155C7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989E30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D85A0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C03162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77002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4D0A3E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B8EC9F5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18B118C1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EF7CFC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3EB8CE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88E11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31110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966AD7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1A182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B1D9384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3DB086C6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D0F69D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35D6DF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0BAC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195B0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C5D80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FCB4F9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EB76BD4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355D038D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82F1CD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27245D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ED110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B2486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907DB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32ED2E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1C1DD8B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5CA4F64B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4C5DFAF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C72695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C3F251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D7F977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2E2601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18DEEB5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1D0B7C1C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F8976F5" w14:textId="77777777" w:rsidR="00A97F19" w:rsidRPr="000E2618" w:rsidRDefault="00A97F19" w:rsidP="00A97F19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7A57B6F" w14:textId="77777777" w:rsidR="00A97F19" w:rsidRPr="00B13164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A97F19" w:rsidRPr="000E2618" w14:paraId="10AD682D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7D106A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EB8A19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1DC7E3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8A0B08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D61B41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E07549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006849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0E2618" w14:paraId="5060102E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824DE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F382A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4E8953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B22B1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32ADFD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DA7C44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DE473F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1754BD94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599BD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BB520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45C93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45A03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21531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7EBBFC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FE6AD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469ED408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F98E9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DFF6B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07DB3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718A9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DDE8B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35A0F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6D7143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595412FF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3915B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01F88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A8029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974B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7F59F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ABF9A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95651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46130885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969B33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0CA15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95689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9F2E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48223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558ED0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54C4E9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4665C325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3AA30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8DB6D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AC016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BF18E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2AFDC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56AD69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47611F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8FC36F6" w14:textId="77777777" w:rsidR="00A97F19" w:rsidRPr="000E2618" w:rsidRDefault="00A97F19" w:rsidP="00A97F19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97F19" w:rsidRPr="000E2618" w14:paraId="14F960D8" w14:textId="77777777" w:rsidTr="001476FF">
              <w:tc>
                <w:tcPr>
                  <w:tcW w:w="2499" w:type="pct"/>
                </w:tcPr>
                <w:p w14:paraId="2891AB2B" w14:textId="77777777" w:rsidR="00A97F19" w:rsidRPr="00B13164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A97F19" w:rsidRPr="000E2618" w14:paraId="1CD2ACEF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7606A9B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8E6C248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8154D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16204F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E261C7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2CDB210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834CE13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3220AD" w14:paraId="4B4BBDDB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41146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B7B8F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407D0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095B7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05FF7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25D33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124C950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13B463EC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BF527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DCAE21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505DC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2B6C5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E7608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6EF39C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847620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2E16F174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6A145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9B7C5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FDDF8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6558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B069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F78DD6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094E8B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46A3B967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139C98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0F435F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C68E3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4971E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443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92DB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BBD9E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4F215148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20C84A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548D0A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79916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BE42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FB72F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75872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CEC9D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3220AD" w14:paraId="30B163F3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C3828B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800F5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D8476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3918D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7B77D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CE6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48D21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0542AB6" w14:textId="77777777" w:rsidR="00A97F19" w:rsidRPr="000E2618" w:rsidRDefault="00A97F19" w:rsidP="00A97F19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7F73BE4" w14:textId="77777777" w:rsidR="00A97F19" w:rsidRPr="000E2618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A97F19" w:rsidRPr="000E2618" w14:paraId="5DBBF8C3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C18760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7336C8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0096662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A97B46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EACC5A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5AE685D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E68D00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0E2618" w14:paraId="08AEA400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F4340C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1920B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9098B3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F6CD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6E569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FD597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5F00C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362E9952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D63A3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841BE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2E870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FE7D1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11D6F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717684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DC5ED4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287931C4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4BCC25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79795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31261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8E591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D2F4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0AD7A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FF47FB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39599012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C76EDE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0F5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6239B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4D108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7FC5D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D67950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F8DD95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5797E683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BF8CE9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1A5EB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B0162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4EAC3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3074F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052006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A414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67103A02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9730AA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6B909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5C8A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3F1DB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648D3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8946C0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6C053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48E5FAD" w14:textId="77777777" w:rsidR="00A97F19" w:rsidRPr="000E2618" w:rsidRDefault="00A97F19" w:rsidP="00A97F19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97F19" w:rsidRPr="000E2618" w14:paraId="7896F862" w14:textId="77777777" w:rsidTr="001476FF">
              <w:tc>
                <w:tcPr>
                  <w:tcW w:w="2499" w:type="pct"/>
                </w:tcPr>
                <w:p w14:paraId="3E04EEA6" w14:textId="77777777" w:rsidR="00A97F19" w:rsidRPr="00B13164" w:rsidRDefault="00A97F19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A97F19" w:rsidRPr="000E2618" w14:paraId="59E816D0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442846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7C9FAB0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A33C68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512F09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62A29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0C4216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5012A5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0E2618" w14:paraId="0AEEC403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BFFF5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B41F1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18EDA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F61D9A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E818D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0EA26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7984F8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51181187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4E2572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A351B4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64CB1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CF0E6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7C32E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B7A60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777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0A4AF4F7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653BF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DBA36F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DC73F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59552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44FE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18F94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1FD569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76776C11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8A456B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39F59A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40793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765F3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2F719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26432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EB85C3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780B7CC4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79CD6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C99A66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34F47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2BED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B1020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75C93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73650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6B4AA3C8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BE660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25C4FD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6FC15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594FC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71522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D292E5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5A10FE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97A22BF" w14:textId="77777777" w:rsidR="00A97F19" w:rsidRPr="000E2618" w:rsidRDefault="00A97F19" w:rsidP="00A97F19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4D93D33A" w14:textId="7F815856" w:rsidR="00A97F19" w:rsidRPr="000E2618" w:rsidRDefault="008073A3" w:rsidP="00A97F19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A97F19" w:rsidRPr="000E2618" w14:paraId="67658BE6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1B29BE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1D376A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7E3ABBC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440170C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9C119B4" w14:textId="77777777" w:rsidR="00A97F19" w:rsidRPr="000E2618" w:rsidRDefault="00A97F19" w:rsidP="00A97F19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03C8E9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3F672A" w14:textId="77777777" w:rsidR="00A97F19" w:rsidRPr="000E2618" w:rsidRDefault="00A97F19" w:rsidP="00A97F19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97F19" w:rsidRPr="000E2618" w14:paraId="752A87AB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B4E7F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34FBA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A608B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A9E57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D4157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4841E9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154CA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76282586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A3A5A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15EAB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DAC84B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42E69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945CA9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B38F45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8C15AC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76AA7579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D346EC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8BB43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8DAB0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E6E77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4B65E0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01672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B9E59D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454DA4DD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469A111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54BCCD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DBE415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C9CAC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75034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0B32C6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A7C56C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0FB4F544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EBA89F3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4B1D0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A6332C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05E25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C92F1F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219A57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2AF2E4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97F19" w:rsidRPr="000E2618" w14:paraId="0697242E" w14:textId="77777777" w:rsidTr="001476FF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31DC6A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E1968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580EC8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3BFDC7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837D14" w14:textId="77777777" w:rsidR="00A97F19" w:rsidRPr="003220AD" w:rsidRDefault="00A97F19" w:rsidP="00A97F19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625489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51F7AA" w14:textId="77777777" w:rsidR="00A97F19" w:rsidRPr="003220AD" w:rsidRDefault="00A97F19" w:rsidP="00A97F19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F53B015" w14:textId="77777777" w:rsidR="00A97F19" w:rsidRPr="000E2618" w:rsidRDefault="00A97F19" w:rsidP="00A97F19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3220AD" w:rsidRPr="000E2618" w:rsidRDefault="003220AD" w:rsidP="00E50BDE">
            <w:pPr>
              <w:pStyle w:val="ad"/>
              <w:jc w:val="center"/>
              <w:rPr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0E2618" w:rsidRDefault="00F93E3B" w:rsidP="00996E56">
      <w:pPr>
        <w:pStyle w:val="a5"/>
        <w:rPr>
          <w:noProof/>
          <w:color w:val="auto"/>
          <w:sz w:val="14"/>
          <w:szCs w:val="14"/>
        </w:rPr>
      </w:pPr>
    </w:p>
    <w:sectPr w:rsidR="00F93E3B" w:rsidRPr="000E2618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E34D09" w14:textId="77777777" w:rsidR="0000090D" w:rsidRDefault="0000090D">
      <w:pPr>
        <w:spacing w:after="0"/>
      </w:pPr>
      <w:r>
        <w:separator/>
      </w:r>
    </w:p>
  </w:endnote>
  <w:endnote w:type="continuationSeparator" w:id="0">
    <w:p w14:paraId="6592318F" w14:textId="77777777" w:rsidR="0000090D" w:rsidRDefault="000009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F23412" w14:textId="77777777" w:rsidR="0000090D" w:rsidRDefault="0000090D">
      <w:pPr>
        <w:spacing w:after="0"/>
      </w:pPr>
      <w:r>
        <w:separator/>
      </w:r>
    </w:p>
  </w:footnote>
  <w:footnote w:type="continuationSeparator" w:id="0">
    <w:p w14:paraId="444891B1" w14:textId="77777777" w:rsidR="0000090D" w:rsidRDefault="000009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0090D"/>
    <w:rsid w:val="0005357B"/>
    <w:rsid w:val="00071356"/>
    <w:rsid w:val="00097A25"/>
    <w:rsid w:val="000A5A57"/>
    <w:rsid w:val="000E2618"/>
    <w:rsid w:val="001274F3"/>
    <w:rsid w:val="00151CCE"/>
    <w:rsid w:val="001B01F9"/>
    <w:rsid w:val="001C41F9"/>
    <w:rsid w:val="00285C1D"/>
    <w:rsid w:val="003220AD"/>
    <w:rsid w:val="003327F5"/>
    <w:rsid w:val="00340CAF"/>
    <w:rsid w:val="003A6588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073A3"/>
    <w:rsid w:val="0081583A"/>
    <w:rsid w:val="008475D6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97F19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5AB8"/>
    <w:rsid w:val="00C40BB3"/>
    <w:rsid w:val="00C44DFB"/>
    <w:rsid w:val="00C6519B"/>
    <w:rsid w:val="00C70F21"/>
    <w:rsid w:val="00C7354B"/>
    <w:rsid w:val="00C91F9B"/>
    <w:rsid w:val="00DA6A3A"/>
    <w:rsid w:val="00DB198C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6808</Words>
  <Characters>38811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2021-05-05T16:02:00Z</dcterms:created>
  <dcterms:modified xsi:type="dcterms:W3CDTF">2021-05-05T16:02:00Z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